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D4C5E" w14:textId="101A96C1" w:rsidR="00A42EAF" w:rsidRDefault="0018580A" w:rsidP="00A54D85">
      <w:pPr>
        <w:ind w:right="-8"/>
      </w:pPr>
      <w:r>
        <w:rPr>
          <w:noProof/>
        </w:rPr>
        <mc:AlternateContent>
          <mc:Choice Requires="wps">
            <w:drawing>
              <wp:anchor distT="45720" distB="45720" distL="114300" distR="114300" simplePos="0" relativeHeight="251660298" behindDoc="0" locked="0" layoutInCell="1" allowOverlap="1" wp14:anchorId="485600B2" wp14:editId="0E150C3D">
                <wp:simplePos x="0" y="0"/>
                <wp:positionH relativeFrom="column">
                  <wp:posOffset>4204970</wp:posOffset>
                </wp:positionH>
                <wp:positionV relativeFrom="paragraph">
                  <wp:posOffset>38100</wp:posOffset>
                </wp:positionV>
                <wp:extent cx="2360930" cy="502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285"/>
                        </a:xfrm>
                        <a:prstGeom prst="rect">
                          <a:avLst/>
                        </a:prstGeom>
                        <a:noFill/>
                        <a:ln w="9525">
                          <a:noFill/>
                          <a:miter lim="800000"/>
                          <a:headEnd/>
                          <a:tailEnd/>
                        </a:ln>
                      </wps:spPr>
                      <wps:txbx>
                        <w:txbxContent>
                          <w:p w14:paraId="0FA1D25D" w14:textId="529D70E7" w:rsidR="0018580A" w:rsidRPr="0018580A" w:rsidRDefault="0018580A" w:rsidP="0018580A">
                            <w:pPr>
                              <w:jc w:val="right"/>
                              <w:rPr>
                                <w:rFonts w:ascii="Arial" w:hAnsi="Arial" w:cs="Arial"/>
                                <w:b/>
                                <w:sz w:val="28"/>
                              </w:rPr>
                            </w:pPr>
                            <w:r w:rsidRPr="0018580A">
                              <w:rPr>
                                <w:rFonts w:ascii="Arial" w:hAnsi="Arial" w:cs="Arial"/>
                                <w:b/>
                                <w:sz w:val="28"/>
                              </w:rPr>
                              <w:t>LAMPIRAN 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5600B2" id="_x0000_t202" coordsize="21600,21600" o:spt="202" path="m,l,21600r21600,l21600,xe">
                <v:stroke joinstyle="miter"/>
                <v:path gradientshapeok="t" o:connecttype="rect"/>
              </v:shapetype>
              <v:shape id="Text Box 2" o:spid="_x0000_s1026" type="#_x0000_t202" style="position:absolute;margin-left:331.1pt;margin-top:3pt;width:185.9pt;height:39.55pt;z-index:25166029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" filled="f" stroked="f">
                <v:textbox>
                  <w:txbxContent>
                    <w:p w14:paraId="0FA1D25D" w14:textId="529D70E7" w:rsidR="0018580A" w:rsidRPr="0018580A" w:rsidRDefault="0018580A" w:rsidP="0018580A">
                      <w:pPr>
                        <w:jc w:val="right"/>
                        <w:rPr>
                          <w:rFonts w:ascii="Arial" w:hAnsi="Arial" w:cs="Arial"/>
                          <w:b/>
                          <w:sz w:val="28"/>
                        </w:rPr>
                      </w:pPr>
                      <w:r w:rsidRPr="0018580A">
                        <w:rPr>
                          <w:rFonts w:ascii="Arial" w:hAnsi="Arial" w:cs="Arial"/>
                          <w:b/>
                          <w:sz w:val="28"/>
                        </w:rPr>
                        <w:t>LAMPIRAN A</w:t>
                      </w:r>
                    </w:p>
                  </w:txbxContent>
                </v:textbox>
                <w10:wrap type="square"/>
              </v:shape>
            </w:pict>
          </mc:Fallback>
        </mc:AlternateContent>
      </w:r>
      <w:r w:rsidR="00344FCE">
        <w:rPr>
          <w:noProof/>
        </w:rPr>
        <w:drawing>
          <wp:anchor distT="0" distB="0" distL="114300" distR="114300" simplePos="0" relativeHeight="251658248" behindDoc="1" locked="0" layoutInCell="1" allowOverlap="1" wp14:anchorId="1D4F6672" wp14:editId="7DE26E6A">
            <wp:simplePos x="0" y="0"/>
            <wp:positionH relativeFrom="margin">
              <wp:posOffset>-3421380</wp:posOffset>
            </wp:positionH>
            <wp:positionV relativeFrom="paragraph">
              <wp:posOffset>-1201205</wp:posOffset>
            </wp:positionV>
            <wp:extent cx="17903387" cy="10795741"/>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17903387" cy="10795741"/>
                    </a:xfrm>
                    <a:prstGeom prst="rect">
                      <a:avLst/>
                    </a:prstGeom>
                  </pic:spPr>
                </pic:pic>
              </a:graphicData>
            </a:graphic>
            <wp14:sizeRelH relativeFrom="page">
              <wp14:pctWidth>0</wp14:pctWidth>
            </wp14:sizeRelH>
            <wp14:sizeRelV relativeFrom="page">
              <wp14:pctHeight>0</wp14:pctHeight>
            </wp14:sizeRelV>
          </wp:anchor>
        </w:drawing>
      </w:r>
      <w:r w:rsidR="007A7488">
        <w:rPr>
          <w:noProof/>
        </w:rPr>
        <mc:AlternateContent>
          <mc:Choice Requires="wpg">
            <w:drawing>
              <wp:anchor distT="0" distB="0" distL="114300" distR="114300" simplePos="0" relativeHeight="251658250" behindDoc="0" locked="0" layoutInCell="1" allowOverlap="1" wp14:anchorId="1C97D787" wp14:editId="686167BA">
                <wp:simplePos x="0" y="0"/>
                <wp:positionH relativeFrom="column">
                  <wp:posOffset>-247287</wp:posOffset>
                </wp:positionH>
                <wp:positionV relativeFrom="paragraph">
                  <wp:posOffset>6211314</wp:posOffset>
                </wp:positionV>
                <wp:extent cx="6668968" cy="3014345"/>
                <wp:effectExtent l="0" t="0" r="0" b="336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969" cy="3014345"/>
                          <a:chOff x="187024" y="-428805"/>
                          <a:chExt cx="6669794" cy="3015623"/>
                        </a:xfrm>
                      </wpg:grpSpPr>
                      <pic:pic xmlns:pic="http://schemas.openxmlformats.org/drawingml/2006/picture">
                        <pic:nvPicPr>
                          <pic:cNvPr id="20" name="Picture 5"/>
                          <pic:cNvPicPr>
                            <a:picLocks/>
                          </pic:cNvPicPr>
                        </pic:nvPicPr>
                        <pic:blipFill>
                          <a:blip r:embed="rId12" cstate="print">
                            <a:extLst>
                              <a:ext uri="{28A0092B-C50C-407E-A947-70E740481C1C}">
                                <a14:useLocalDpi xmlns:a14="http://schemas.microsoft.com/office/drawing/2010/main" val="0"/>
                              </a:ext>
                            </a:extLst>
                          </a:blip>
                          <a:srcRect t="2441" b="2441"/>
                          <a:stretch/>
                        </pic:blipFill>
                        <pic:spPr bwMode="auto">
                          <a:xfrm>
                            <a:off x="187024" y="-304099"/>
                            <a:ext cx="1734012" cy="1467261"/>
                          </a:xfrm>
                          <a:prstGeom prst="rect">
                            <a:avLst/>
                          </a:prstGeom>
                          <a:ln>
                            <a:noFill/>
                          </a:ln>
                        </pic:spPr>
                      </pic:pic>
                      <wps:wsp>
                        <wps:cNvPr id="21" name="Text Box 6"/>
                        <wps:cNvSpPr txBox="1">
                          <a:spLocks/>
                        </wps:cNvSpPr>
                        <wps:spPr>
                          <a:xfrm>
                            <a:off x="2689450" y="-274419"/>
                            <a:ext cx="4167368" cy="2578735"/>
                          </a:xfrm>
                          <a:prstGeom prst="rect">
                            <a:avLst/>
                          </a:prstGeom>
                          <a:noFill/>
                          <a:ln w="6350">
                            <a:noFill/>
                          </a:ln>
                        </wps:spPr>
                        <wps:txb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7B4F5746" w:rsidR="00767208"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p w14:paraId="2DD40826" w14:textId="1837ED52" w:rsidR="00744E43" w:rsidRPr="00E147F4" w:rsidRDefault="00744E43"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w:t>
                              </w:r>
                              <w:r w:rsidR="00EE7706">
                                <w:rPr>
                                  <w:rFonts w:ascii="Arial" w:hAnsi="Arial" w:cs="Arial"/>
                                  <w:color w:val="FFFFFF" w:themeColor="background1"/>
                                  <w:spacing w:val="20"/>
                                  <w:kern w:val="16"/>
                                  <w:sz w:val="48"/>
                                  <w:szCs w:val="48"/>
                                </w:rPr>
                                <w:t>3</w:t>
                              </w:r>
                              <w:r>
                                <w:rPr>
                                  <w:rFonts w:ascii="Arial" w:hAnsi="Arial" w:cs="Arial"/>
                                  <w:color w:val="FFFFFF" w:themeColor="background1"/>
                                  <w:spacing w:val="20"/>
                                  <w:kern w:val="16"/>
                                  <w:sz w:val="48"/>
                                  <w:szCs w:val="48"/>
                                </w:rP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7"/>
                        <wps:cNvCnPr>
                          <a:cxnSpLocks/>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C97D787" id="Group 19" o:spid="_x0000_s1026" style="position:absolute;margin-left:-19.45pt;margin-top:489.1pt;width:525.1pt;height:237.35pt;z-index:251658250;mso-width-relative:margin;mso-height-relative:margin" coordorigin="1870,-4288" coordsize="66697,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0;top:-3040;width:1734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">
                  <v:imagedata r:id="rId13" o:title="" croptop="1600f" cropbottom="1600f"/>
                  <o:lock v:ext="edit" aspectratio="f"/>
                </v:shape>
                <v:shapetype id="_x0000_t202" coordsize="21600,21600" o:spt="202" path="m,l,21600r21600,l21600,xe">
                  <v:stroke joinstyle="miter"/>
                  <v:path gradientshapeok="t" o:connecttype="rect"/>
                </v:shapetype>
                <v:shape id="Text Box 6" o:spid="_x0000_s1028" type="#_x0000_t202" style="position:absolute;left:26894;top:-2744;width:41674;height:2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7B4F5746" w:rsidR="00767208"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p w14:paraId="2DD40826" w14:textId="1837ED52" w:rsidR="00744E43" w:rsidRPr="00E147F4" w:rsidRDefault="00744E43"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w:t>
                        </w:r>
                        <w:r w:rsidR="00EE7706">
                          <w:rPr>
                            <w:rFonts w:ascii="Arial" w:hAnsi="Arial" w:cs="Arial"/>
                            <w:color w:val="FFFFFF" w:themeColor="background1"/>
                            <w:spacing w:val="20"/>
                            <w:kern w:val="16"/>
                            <w:sz w:val="48"/>
                            <w:szCs w:val="48"/>
                          </w:rPr>
                          <w:t>3</w:t>
                        </w:r>
                        <w:r>
                          <w:rPr>
                            <w:rFonts w:ascii="Arial" w:hAnsi="Arial" w:cs="Arial"/>
                            <w:color w:val="FFFFFF" w:themeColor="background1"/>
                            <w:spacing w:val="20"/>
                            <w:kern w:val="16"/>
                            <w:sz w:val="48"/>
                            <w:szCs w:val="48"/>
                          </w:rPr>
                          <w:t xml:space="preserve"> Edition</w:t>
                        </w:r>
                      </w:p>
                    </w:txbxContent>
                  </v:textbox>
                </v:shape>
                <v:line id="Straight Connector 7" o:spid="_x0000_s1029" style="position:absolute;visibility:visible;mso-wrap-style:square" from="24598,-4288" to="24598,2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" strokecolor="white [3212]" strokeweight="1pt">
                  <v:stroke joinstyle="miter"/>
                  <o:lock v:ext="edit" shapetype="f"/>
                </v:line>
              </v:group>
            </w:pict>
          </mc:Fallback>
        </mc:AlternateContent>
      </w:r>
      <w:r w:rsidR="00C40DB4">
        <w:rPr>
          <w:noProof/>
        </w:rPr>
        <mc:AlternateContent>
          <mc:Choice Requires="wps">
            <w:drawing>
              <wp:anchor distT="0" distB="0" distL="114300" distR="114300" simplePos="0" relativeHeight="251658240" behindDoc="0" locked="0" layoutInCell="1" allowOverlap="1" wp14:anchorId="293B4BCC" wp14:editId="2190866C">
                <wp:simplePos x="0" y="0"/>
                <wp:positionH relativeFrom="column">
                  <wp:posOffset>-567435</wp:posOffset>
                </wp:positionH>
                <wp:positionV relativeFrom="paragraph">
                  <wp:posOffset>6009128</wp:posOffset>
                </wp:positionV>
                <wp:extent cx="6365174" cy="3301340"/>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2721763" id="Rectangle 1" o:spid="_x0000_s1026" style="position:absolute;margin-left:-44.7pt;margin-top:473.15pt;width:501.2pt;height:25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" fillcolor="#806200 [1608]" stroked="f" strokeweight="1pt">
                <v:fill opacity="32896f"/>
              </v:rect>
            </w:pict>
          </mc:Fallback>
        </mc:AlternateContent>
      </w:r>
      <w:r w:rsidR="006A3596">
        <w:rPr>
          <w:noProof/>
        </w:rPr>
        <w:drawing>
          <wp:anchor distT="0" distB="0" distL="114300" distR="114300" simplePos="0" relativeHeight="251658247" behindDoc="0" locked="0" layoutInCell="1" allowOverlap="1" wp14:anchorId="5257C2B7" wp14:editId="2F005D2F">
            <wp:simplePos x="0" y="0"/>
            <wp:positionH relativeFrom="column">
              <wp:posOffset>-368802</wp:posOffset>
            </wp:positionH>
            <wp:positionV relativeFrom="paragraph">
              <wp:posOffset>7940153</wp:posOffset>
            </wp:positionV>
            <wp:extent cx="2020186" cy="78194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186" cy="781941"/>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3C4076C0" w:rsidR="006B38E1" w:rsidRDefault="004905F8">
      <w:pPr>
        <w:sectPr w:rsidR="006B38E1" w:rsidSect="0015699B">
          <w:headerReference w:type="default" r:id="rId15"/>
          <w:footerReference w:type="even" r:id="rId16"/>
          <w:footerReference w:type="default" r:id="rId17"/>
          <w:headerReference w:type="first" r:id="rId18"/>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9" behindDoc="1" locked="0" layoutInCell="1" allowOverlap="1" wp14:anchorId="253F58EF" wp14:editId="19359A77">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3F58EF" id="Rectangle 18" o:spid="_x0000_s1030" style="position:absolute;margin-left:542.8pt;margin-top:-85.05pt;width:594pt;height:842.9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t3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" fillcolor="#c19300 [2408]"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66601BE2"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2" behindDoc="0" locked="0" layoutInCell="1" allowOverlap="1" wp14:anchorId="5BC7B357" wp14:editId="01A38F2D">
                <wp:simplePos x="0" y="0"/>
                <wp:positionH relativeFrom="column">
                  <wp:posOffset>1429302</wp:posOffset>
                </wp:positionH>
                <wp:positionV relativeFrom="paragraph">
                  <wp:posOffset>1173508</wp:posOffset>
                </wp:positionV>
                <wp:extent cx="4811395"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934031"/>
                        </a:xfrm>
                        <a:prstGeom prst="rect">
                          <a:avLst/>
                        </a:prstGeom>
                        <a:noFill/>
                        <a:ln w="6350">
                          <a:noFill/>
                        </a:ln>
                      </wps:spPr>
                      <wps:txb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254F591B"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by UNWTO</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349816DE" w:rsidR="00B66961" w:rsidRPr="009A2676" w:rsidRDefault="00EE770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 xml:space="preserve">2023 </w:t>
                            </w:r>
                            <w:r w:rsidR="00744E43" w:rsidRPr="009A2676">
                              <w:rPr>
                                <w:rFonts w:ascii="Arial" w:hAnsi="Arial" w:cs="Arial"/>
                                <w:color w:val="816200" w:themeColor="accent5" w:themeShade="80"/>
                                <w:spacing w:val="20"/>
                                <w:kern w:val="16"/>
                                <w:sz w:val="44"/>
                                <w:szCs w:val="44"/>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32" type="#_x0000_t202" style="position:absolute;margin-left:112.55pt;margin-top:92.4pt;width:378.85pt;height:23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" filled="f" stroked="f" strokeweight=".5pt">
                <v:textbo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254F591B"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by UNWTO</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349816DE" w:rsidR="00B66961" w:rsidRPr="009A2676" w:rsidRDefault="00EE770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 xml:space="preserve">2023 </w:t>
                      </w:r>
                      <w:r w:rsidR="00744E43" w:rsidRPr="009A2676">
                        <w:rPr>
                          <w:rFonts w:ascii="Arial" w:hAnsi="Arial" w:cs="Arial"/>
                          <w:color w:val="816200" w:themeColor="accent5" w:themeShade="80"/>
                          <w:spacing w:val="20"/>
                          <w:kern w:val="16"/>
                          <w:sz w:val="44"/>
                          <w:szCs w:val="44"/>
                        </w:rPr>
                        <w:t>Edition</w:t>
                      </w:r>
                    </w:p>
                  </w:txbxContent>
                </v:textbox>
              </v:shape>
            </w:pict>
          </mc:Fallback>
        </mc:AlternateContent>
      </w:r>
      <w:r w:rsidR="0015699B">
        <w:br w:type="page"/>
      </w:r>
    </w:p>
    <w:p w14:paraId="497919E7" w14:textId="56D6C791" w:rsidR="009F4019" w:rsidRPr="009A2676" w:rsidRDefault="00E21034" w:rsidP="00E21034">
      <w:pPr>
        <w:pStyle w:val="Title1"/>
        <w:numPr>
          <w:ilvl w:val="0"/>
          <w:numId w:val="0"/>
        </w:numPr>
        <w:ind w:left="851" w:hanging="851"/>
        <w:rPr>
          <w:color w:val="816200" w:themeColor="accent5" w:themeShade="80"/>
        </w:rPr>
      </w:pPr>
      <w:r w:rsidRPr="009A2676">
        <w:rPr>
          <w:color w:val="816200" w:themeColor="accent5" w:themeShade="80"/>
        </w:rPr>
        <w:lastRenderedPageBreak/>
        <w:t>Application Form</w:t>
      </w:r>
    </w:p>
    <w:p w14:paraId="30AD1802" w14:textId="77777777" w:rsidR="00E21034" w:rsidRDefault="00E21034" w:rsidP="000C377D">
      <w:pPr>
        <w:pStyle w:val="B1Mainbody"/>
      </w:pPr>
    </w:p>
    <w:p w14:paraId="1B04AA85" w14:textId="59CF844A" w:rsidR="00C85A88" w:rsidRDefault="00C85A88" w:rsidP="000C377D">
      <w:pPr>
        <w:pStyle w:val="B1Mainbody"/>
      </w:pPr>
      <w:r w:rsidRPr="00C85A88">
        <w:t>Before you submit your application, we invite you to carefully read the following documents</w:t>
      </w:r>
      <w:r w:rsidR="00A74064">
        <w:t xml:space="preserve"> </w:t>
      </w:r>
      <w:r w:rsidR="00A74064" w:rsidRPr="00A74064">
        <w:t xml:space="preserve">(available at </w:t>
      </w:r>
      <w:hyperlink r:id="rId19" w:history="1">
        <w:r w:rsidR="00A74064" w:rsidRPr="00A74064">
          <w:rPr>
            <w:rStyle w:val="Hyperlink0"/>
            <w:color w:val="0070C0"/>
          </w:rPr>
          <w:t>http://www.unwto.org/tourism-villages/</w:t>
        </w:r>
      </w:hyperlink>
      <w:r w:rsidR="00F770EE">
        <w:rPr>
          <w:rStyle w:val="Hyperlink0"/>
          <w:color w:val="0070C0"/>
        </w:rPr>
        <w:t>en/the-initiative/</w:t>
      </w:r>
      <w:r w:rsidR="00A74064" w:rsidRPr="00A74064">
        <w:t>)</w:t>
      </w:r>
      <w:r w:rsidRPr="00C85A88">
        <w:t>:</w:t>
      </w:r>
      <w:r w:rsidR="00A74064">
        <w:t xml:space="preserve"> </w:t>
      </w:r>
    </w:p>
    <w:p w14:paraId="503EC491" w14:textId="204772CF" w:rsidR="00C85A88" w:rsidRDefault="53F1E0E4" w:rsidP="00FC2753">
      <w:pPr>
        <w:pStyle w:val="B1Mainbody"/>
        <w:numPr>
          <w:ilvl w:val="0"/>
          <w:numId w:val="14"/>
        </w:numPr>
      </w:pPr>
      <w:r>
        <w:t>Terms and Conditions</w:t>
      </w:r>
    </w:p>
    <w:p w14:paraId="700C3CF9" w14:textId="01E2220B" w:rsidR="00C85A88" w:rsidRDefault="00C85A88" w:rsidP="00FC2753">
      <w:pPr>
        <w:pStyle w:val="B1Mainbody"/>
        <w:numPr>
          <w:ilvl w:val="0"/>
          <w:numId w:val="14"/>
        </w:numPr>
      </w:pPr>
      <w:r>
        <w:t>Guidelines for Application</w:t>
      </w:r>
    </w:p>
    <w:p w14:paraId="5F3873D8" w14:textId="44170C8A" w:rsidR="00C85A88" w:rsidRDefault="00C85A88" w:rsidP="00FC2753">
      <w:pPr>
        <w:pStyle w:val="B1Mainbody"/>
        <w:numPr>
          <w:ilvl w:val="0"/>
          <w:numId w:val="14"/>
        </w:numPr>
      </w:pPr>
      <w:r>
        <w:t>Areas of Evaluation</w:t>
      </w:r>
    </w:p>
    <w:p w14:paraId="4348E64B" w14:textId="1BDBD840" w:rsidR="00B767C8" w:rsidRDefault="7C7D14CE" w:rsidP="00FC2753">
      <w:pPr>
        <w:pStyle w:val="B1Mainbody"/>
        <w:numPr>
          <w:ilvl w:val="0"/>
          <w:numId w:val="14"/>
        </w:numPr>
      </w:pPr>
      <w:r>
        <w:t>Candidacy Document</w:t>
      </w:r>
    </w:p>
    <w:p w14:paraId="4A282ADF" w14:textId="326D6E12" w:rsidR="00F96C7E" w:rsidRDefault="00F96C7E" w:rsidP="00FC2753">
      <w:pPr>
        <w:pStyle w:val="B1Mainbody"/>
        <w:numPr>
          <w:ilvl w:val="0"/>
          <w:numId w:val="14"/>
        </w:numPr>
      </w:pPr>
      <w:r>
        <w:t>General Presentation Template</w:t>
      </w:r>
    </w:p>
    <w:p w14:paraId="07224495" w14:textId="77777777" w:rsidR="00A74064" w:rsidRPr="00E86958" w:rsidRDefault="00A74064" w:rsidP="00A74064">
      <w:pPr>
        <w:pStyle w:val="B1Mainbody"/>
        <w:rPr>
          <w:b/>
          <w:bCs/>
          <w:lang w:val="en-GB"/>
        </w:rPr>
      </w:pPr>
      <w:r w:rsidRPr="00E86958">
        <w:rPr>
          <w:b/>
          <w:bCs/>
          <w:lang w:val="en-GB"/>
        </w:rPr>
        <w:t>IMPORTANT NOTES:</w:t>
      </w:r>
    </w:p>
    <w:p w14:paraId="48ADBEC0" w14:textId="20E3F6E7" w:rsidR="00A74064" w:rsidRPr="00A74064" w:rsidRDefault="00F5580C" w:rsidP="00FC2753">
      <w:pPr>
        <w:pStyle w:val="B1Mainbody"/>
        <w:numPr>
          <w:ilvl w:val="0"/>
          <w:numId w:val="15"/>
        </w:numPr>
        <w:rPr>
          <w:lang w:val="en-GB"/>
        </w:rPr>
      </w:pPr>
      <w:r>
        <w:rPr>
          <w:lang w:val="en-GB"/>
        </w:rPr>
        <w:t>All a</w:t>
      </w:r>
      <w:r w:rsidR="00A74064" w:rsidRPr="00A74064">
        <w:rPr>
          <w:lang w:val="en-GB"/>
        </w:rPr>
        <w:t>pplications must be submitted online.</w:t>
      </w:r>
    </w:p>
    <w:p w14:paraId="6B692624" w14:textId="1A5EC9C8" w:rsidR="00A74064" w:rsidRPr="00A74064" w:rsidRDefault="00A74064" w:rsidP="00FC2753">
      <w:pPr>
        <w:pStyle w:val="B1Mainbody"/>
        <w:numPr>
          <w:ilvl w:val="0"/>
          <w:numId w:val="15"/>
        </w:numPr>
        <w:rPr>
          <w:lang w:val="en-GB"/>
        </w:rPr>
      </w:pPr>
      <w:r w:rsidRPr="00A74064">
        <w:rPr>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00FC2753">
      <w:pPr>
        <w:pStyle w:val="B1Mainbody"/>
        <w:numPr>
          <w:ilvl w:val="0"/>
          <w:numId w:val="15"/>
        </w:numPr>
        <w:rPr>
          <w:lang w:val="en-GB"/>
        </w:rPr>
      </w:pPr>
      <w:r w:rsidRPr="00A74064">
        <w:rPr>
          <w:lang w:val="en-GB"/>
        </w:rPr>
        <w:t>Make sure to have all mandatory documents ready for upload before submitting your application. Incomplete and/or late applications shall not be considered.</w:t>
      </w:r>
    </w:p>
    <w:p w14:paraId="7B1971A5" w14:textId="78F60877" w:rsidR="00A74064" w:rsidRPr="00A74064" w:rsidRDefault="00A74064" w:rsidP="00FC2753">
      <w:pPr>
        <w:pStyle w:val="B1Mainbody"/>
        <w:numPr>
          <w:ilvl w:val="0"/>
          <w:numId w:val="15"/>
        </w:numPr>
        <w:rPr>
          <w:lang w:val="en-GB"/>
        </w:rPr>
      </w:pPr>
      <w:r w:rsidRPr="00A74064">
        <w:rPr>
          <w:lang w:val="en-GB"/>
        </w:rPr>
        <w:t>Once an application is submitted, no changes can be made. The submitted application will be considered as the final version.</w:t>
      </w:r>
    </w:p>
    <w:p w14:paraId="1A29B0BE" w14:textId="4478CD24" w:rsidR="00A74064" w:rsidRPr="00A74064" w:rsidRDefault="00A74064" w:rsidP="00FC2753">
      <w:pPr>
        <w:pStyle w:val="B1Mainbody"/>
        <w:numPr>
          <w:ilvl w:val="0"/>
          <w:numId w:val="15"/>
        </w:numPr>
        <w:rPr>
          <w:lang w:val="en-GB"/>
        </w:rPr>
      </w:pPr>
      <w:r w:rsidRPr="19BE5297">
        <w:rPr>
          <w:lang w:val="en-GB"/>
        </w:rPr>
        <w:t xml:space="preserve">Deadline for applications is </w:t>
      </w:r>
      <w:r w:rsidR="00D15537" w:rsidRPr="00E37B63">
        <w:rPr>
          <w:b/>
          <w:bCs/>
          <w:lang w:val="en-GB"/>
        </w:rPr>
        <w:t>23</w:t>
      </w:r>
      <w:r w:rsidR="009213C6" w:rsidRPr="00E37B63">
        <w:rPr>
          <w:b/>
          <w:bCs/>
          <w:lang w:val="en-GB"/>
        </w:rPr>
        <w:t xml:space="preserve"> June</w:t>
      </w:r>
      <w:r w:rsidR="004C44F7" w:rsidRPr="00E37B63">
        <w:rPr>
          <w:b/>
          <w:bCs/>
          <w:lang w:val="en-GB"/>
        </w:rPr>
        <w:t xml:space="preserve"> </w:t>
      </w:r>
      <w:r w:rsidR="000D66C3" w:rsidRPr="00E37B63">
        <w:rPr>
          <w:b/>
          <w:bCs/>
          <w:lang w:val="en-GB"/>
        </w:rPr>
        <w:t>202</w:t>
      </w:r>
      <w:r w:rsidR="00815357" w:rsidRPr="00E37B63">
        <w:rPr>
          <w:b/>
          <w:bCs/>
          <w:lang w:val="en-GB"/>
        </w:rPr>
        <w:t>3</w:t>
      </w:r>
      <w:r w:rsidR="000D66C3" w:rsidRPr="19BE5297">
        <w:rPr>
          <w:lang w:val="en-GB"/>
        </w:rPr>
        <w:t xml:space="preserve"> (23:59 CE</w:t>
      </w:r>
      <w:r w:rsidR="009320C8" w:rsidRPr="19BE5297">
        <w:rPr>
          <w:lang w:val="en-GB"/>
        </w:rPr>
        <w:t>S</w:t>
      </w:r>
      <w:r w:rsidR="000D66C3" w:rsidRPr="19BE5297">
        <w:rPr>
          <w:lang w:val="en-GB"/>
        </w:rPr>
        <w:t>T)</w:t>
      </w:r>
      <w:r w:rsidR="00805B88" w:rsidRPr="19BE5297">
        <w:rPr>
          <w:lang w:val="en-GB"/>
        </w:rPr>
        <w:t xml:space="preserve">. </w:t>
      </w:r>
    </w:p>
    <w:p w14:paraId="7A036B70" w14:textId="1A150A56" w:rsidR="00C85A88" w:rsidRPr="00A74064" w:rsidRDefault="00A74064" w:rsidP="00FC2753">
      <w:pPr>
        <w:pStyle w:val="B1Mainbody"/>
        <w:numPr>
          <w:ilvl w:val="0"/>
          <w:numId w:val="15"/>
        </w:numPr>
        <w:rPr>
          <w:lang w:val="en-GB"/>
        </w:rPr>
      </w:pPr>
      <w:r w:rsidRPr="00A74064">
        <w:rPr>
          <w:lang w:val="en-GB"/>
        </w:rPr>
        <w:t xml:space="preserve">All fields marked with an asterisk (*) are </w:t>
      </w:r>
      <w:r w:rsidRPr="00E86958">
        <w:rPr>
          <w:b/>
          <w:bCs/>
          <w:lang w:val="en-GB"/>
        </w:rPr>
        <w:t>mandatory</w:t>
      </w:r>
      <w:r w:rsidRPr="00A74064">
        <w:rPr>
          <w:lang w:val="en-GB"/>
        </w:rPr>
        <w:t>.</w:t>
      </w:r>
    </w:p>
    <w:p w14:paraId="33D7D0D0" w14:textId="77777777" w:rsidR="00E36FB4" w:rsidRDefault="00E36FB4">
      <w:r>
        <w:br w:type="page"/>
      </w:r>
    </w:p>
    <w:p w14:paraId="1B212BFE" w14:textId="0CFBAAE2" w:rsidR="008E1C94" w:rsidRDefault="00CA3C39" w:rsidP="00CA3C39">
      <w:pPr>
        <w:pStyle w:val="Title1"/>
        <w:rPr>
          <w:color w:val="816200" w:themeColor="accent5" w:themeShade="80"/>
        </w:rPr>
      </w:pPr>
      <w:r w:rsidRPr="009A2676">
        <w:rPr>
          <w:color w:val="816200" w:themeColor="accent5" w:themeShade="80"/>
        </w:rPr>
        <w:lastRenderedPageBreak/>
        <w:t>Basic Information</w:t>
      </w:r>
    </w:p>
    <w:p w14:paraId="0ACF18C4"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30"/>
        <w:gridCol w:w="3843"/>
        <w:gridCol w:w="2381"/>
      </w:tblGrid>
      <w:tr w:rsidR="00512856" w14:paraId="04F92F59" w14:textId="77777777" w:rsidTr="00E37B63">
        <w:tc>
          <w:tcPr>
            <w:tcW w:w="2830" w:type="dxa"/>
            <w:vAlign w:val="center"/>
          </w:tcPr>
          <w:p w14:paraId="5FE05E4D" w14:textId="6C2CCED4" w:rsidR="00512856" w:rsidRPr="006E6048" w:rsidRDefault="00512856" w:rsidP="00FC2753">
            <w:pPr>
              <w:pStyle w:val="B1Mainbody"/>
              <w:numPr>
                <w:ilvl w:val="1"/>
                <w:numId w:val="16"/>
              </w:numPr>
              <w:jc w:val="left"/>
            </w:pPr>
            <w:r w:rsidRPr="006E6048">
              <w:t>Name of the village*</w:t>
            </w:r>
          </w:p>
        </w:tc>
        <w:tc>
          <w:tcPr>
            <w:tcW w:w="3843" w:type="dxa"/>
            <w:vAlign w:val="center"/>
          </w:tcPr>
          <w:p w14:paraId="3D8EA7DC" w14:textId="056A5F51"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 xml:space="preserve">name of the village. </w:t>
            </w:r>
          </w:p>
        </w:tc>
        <w:tc>
          <w:tcPr>
            <w:tcW w:w="2381"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512856" w14:paraId="23487B7F" w14:textId="77777777" w:rsidTr="00E37B63">
        <w:tc>
          <w:tcPr>
            <w:tcW w:w="2830" w:type="dxa"/>
            <w:vAlign w:val="center"/>
          </w:tcPr>
          <w:p w14:paraId="669A0DF8" w14:textId="2D3CD408" w:rsidR="00512856" w:rsidRPr="006E6048" w:rsidRDefault="00512856" w:rsidP="00FC2753">
            <w:pPr>
              <w:pStyle w:val="B1Mainbody"/>
              <w:numPr>
                <w:ilvl w:val="1"/>
                <w:numId w:val="16"/>
              </w:numPr>
              <w:jc w:val="left"/>
            </w:pPr>
            <w:r w:rsidRPr="006E6048">
              <w:t>Country*</w:t>
            </w:r>
          </w:p>
        </w:tc>
        <w:tc>
          <w:tcPr>
            <w:tcW w:w="3843" w:type="dxa"/>
            <w:vAlign w:val="center"/>
          </w:tcPr>
          <w:p w14:paraId="3F16DC7A" w14:textId="77777777" w:rsidR="00512856" w:rsidRDefault="00512856" w:rsidP="00C26B31">
            <w:pPr>
              <w:pStyle w:val="B1Mainbody"/>
              <w:jc w:val="left"/>
            </w:pPr>
          </w:p>
        </w:tc>
        <w:tc>
          <w:tcPr>
            <w:tcW w:w="2381"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A428FF" w14:paraId="5AD78461" w14:textId="77777777" w:rsidTr="00E37B63">
        <w:tc>
          <w:tcPr>
            <w:tcW w:w="2830" w:type="dxa"/>
            <w:vAlign w:val="center"/>
          </w:tcPr>
          <w:p w14:paraId="60233673" w14:textId="5571ED0C" w:rsidR="00A428FF" w:rsidRDefault="00A428FF" w:rsidP="00AC1D73">
            <w:pPr>
              <w:pStyle w:val="B1Mainbody"/>
              <w:numPr>
                <w:ilvl w:val="1"/>
                <w:numId w:val="16"/>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3"/>
              </w:numPr>
              <w:jc w:val="left"/>
            </w:pPr>
            <w:r>
              <w:t>Latitude</w:t>
            </w:r>
          </w:p>
          <w:p w14:paraId="04ECD0B2" w14:textId="1849055D" w:rsidR="00AC1D73" w:rsidRPr="006E6048" w:rsidRDefault="00AC1D73" w:rsidP="00FD13D9">
            <w:pPr>
              <w:pStyle w:val="B1Mainbody"/>
              <w:numPr>
                <w:ilvl w:val="0"/>
                <w:numId w:val="33"/>
              </w:numPr>
              <w:jc w:val="left"/>
            </w:pPr>
            <w:r>
              <w:t>Longitude</w:t>
            </w:r>
          </w:p>
        </w:tc>
        <w:tc>
          <w:tcPr>
            <w:tcW w:w="3843" w:type="dxa"/>
            <w:vAlign w:val="center"/>
          </w:tcPr>
          <w:p w14:paraId="0C0EFA42" w14:textId="52EDF6A5" w:rsidR="00D27CCF" w:rsidRPr="009A2676" w:rsidRDefault="002A261E" w:rsidP="00BE0ECF">
            <w:pPr>
              <w:pStyle w:val="B1Mainbody"/>
              <w:jc w:val="left"/>
              <w:rPr>
                <w:i/>
                <w:iCs/>
              </w:rPr>
            </w:pPr>
            <w:r w:rsidRPr="009A2676">
              <w:rPr>
                <w:i/>
                <w:iCs/>
              </w:rPr>
              <w:t xml:space="preserve">Please use the </w:t>
            </w:r>
            <w:r w:rsidR="00753D53" w:rsidRPr="009A2676">
              <w:rPr>
                <w:i/>
                <w:iCs/>
              </w:rPr>
              <w:t xml:space="preserve">decimal </w:t>
            </w:r>
            <w:r w:rsidRPr="009A2676">
              <w:rPr>
                <w:i/>
                <w:iCs/>
              </w:rPr>
              <w:t>degrees format</w:t>
            </w:r>
          </w:p>
        </w:tc>
        <w:tc>
          <w:tcPr>
            <w:tcW w:w="2381" w:type="dxa"/>
            <w:vAlign w:val="center"/>
          </w:tcPr>
          <w:p w14:paraId="35A3754B" w14:textId="4EA5C3BA"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p>
        </w:tc>
      </w:tr>
      <w:tr w:rsidR="00512856" w14:paraId="5A714D04" w14:textId="77777777" w:rsidTr="00E37B63">
        <w:tc>
          <w:tcPr>
            <w:tcW w:w="2830" w:type="dxa"/>
            <w:vAlign w:val="center"/>
          </w:tcPr>
          <w:p w14:paraId="2EB689C9" w14:textId="6FFD600D" w:rsidR="00512856" w:rsidRPr="006E6048" w:rsidRDefault="0231E02E" w:rsidP="00FC2753">
            <w:pPr>
              <w:pStyle w:val="B1Mainbody"/>
              <w:numPr>
                <w:ilvl w:val="1"/>
                <w:numId w:val="16"/>
              </w:numPr>
              <w:jc w:val="left"/>
            </w:pPr>
            <w:r>
              <w:t>Population of the village (number of inhabitants) *</w:t>
            </w:r>
          </w:p>
        </w:tc>
        <w:tc>
          <w:tcPr>
            <w:tcW w:w="3843" w:type="dxa"/>
            <w:vAlign w:val="center"/>
          </w:tcPr>
          <w:p w14:paraId="2BD0A4E9" w14:textId="6962A675" w:rsidR="00512856" w:rsidRPr="00FD13D9" w:rsidRDefault="00512856" w:rsidP="00C26B31">
            <w:pPr>
              <w:pStyle w:val="B1Mainbody"/>
              <w:jc w:val="left"/>
              <w:rPr>
                <w:i/>
                <w:iCs/>
              </w:rPr>
            </w:pPr>
            <w:r w:rsidRPr="00FD13D9">
              <w:rPr>
                <w:i/>
                <w:iCs/>
              </w:rPr>
              <w:t xml:space="preserve">Considering that a maximum of 15.000 inhabitants is an eligibility pre-requisite, please indicate the number of inhabitants </w:t>
            </w:r>
          </w:p>
        </w:tc>
        <w:tc>
          <w:tcPr>
            <w:tcW w:w="2381"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1A715A" w14:paraId="429FCD37" w14:textId="77777777" w:rsidTr="00E37B63">
        <w:tc>
          <w:tcPr>
            <w:tcW w:w="2830" w:type="dxa"/>
            <w:vAlign w:val="center"/>
          </w:tcPr>
          <w:p w14:paraId="3EB4D6FD" w14:textId="0898C22E" w:rsidR="001A715A" w:rsidRDefault="00792511" w:rsidP="00AE04D7">
            <w:pPr>
              <w:pStyle w:val="B1Mainbody"/>
              <w:jc w:val="left"/>
            </w:pPr>
            <w:r>
              <w:rPr>
                <w:i/>
                <w:iCs/>
              </w:rPr>
              <w:t>S</w:t>
            </w:r>
            <w:r w:rsidRPr="00FD13D9">
              <w:rPr>
                <w:i/>
                <w:iCs/>
              </w:rPr>
              <w:t xml:space="preserve">ubmit/provide a supporting document of the population census for the village for the latest year </w:t>
            </w:r>
            <w:proofErr w:type="gramStart"/>
            <w:r w:rsidRPr="00FD13D9">
              <w:rPr>
                <w:i/>
                <w:iCs/>
              </w:rPr>
              <w:t>available.</w:t>
            </w:r>
            <w:r>
              <w:rPr>
                <w:i/>
                <w:iCs/>
              </w:rPr>
              <w:t>*</w:t>
            </w:r>
            <w:proofErr w:type="gramEnd"/>
          </w:p>
        </w:tc>
        <w:tc>
          <w:tcPr>
            <w:tcW w:w="3843" w:type="dxa"/>
            <w:vAlign w:val="center"/>
          </w:tcPr>
          <w:p w14:paraId="3AA87E9A" w14:textId="337D7764" w:rsidR="001A715A" w:rsidRPr="00FD13D9" w:rsidRDefault="001A715A" w:rsidP="00C26B31">
            <w:pPr>
              <w:pStyle w:val="B1Mainbody"/>
              <w:jc w:val="left"/>
              <w:rPr>
                <w:i/>
                <w:iCs/>
              </w:rPr>
            </w:pPr>
          </w:p>
        </w:tc>
        <w:tc>
          <w:tcPr>
            <w:tcW w:w="2381"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596481" w14:paraId="023644A6" w14:textId="77777777" w:rsidTr="00E37B63">
        <w:tc>
          <w:tcPr>
            <w:tcW w:w="2830" w:type="dxa"/>
            <w:vMerge w:val="restart"/>
            <w:vAlign w:val="center"/>
          </w:tcPr>
          <w:p w14:paraId="4059A690" w14:textId="37A79D2A" w:rsidR="0051692D" w:rsidRDefault="0051692D" w:rsidP="00AE04D7">
            <w:pPr>
              <w:pStyle w:val="B1Mainbody"/>
              <w:jc w:val="left"/>
              <w:rPr>
                <w:i/>
                <w:iCs/>
              </w:rPr>
            </w:pPr>
            <w:r>
              <w:rPr>
                <w:i/>
                <w:iCs/>
              </w:rPr>
              <w:t>Please provide the available data on the last 3 points on the population of the village (i.e. 3 last census)</w:t>
            </w:r>
          </w:p>
        </w:tc>
        <w:tc>
          <w:tcPr>
            <w:tcW w:w="3843" w:type="dxa"/>
            <w:vAlign w:val="center"/>
          </w:tcPr>
          <w:p w14:paraId="4A57AC6B" w14:textId="77777777" w:rsidR="0051692D" w:rsidRPr="00FD13D9" w:rsidRDefault="0051692D" w:rsidP="00C26B31">
            <w:pPr>
              <w:pStyle w:val="B1Mainbody"/>
              <w:jc w:val="left"/>
              <w:rPr>
                <w:i/>
                <w:iCs/>
              </w:rPr>
            </w:pPr>
          </w:p>
        </w:tc>
        <w:tc>
          <w:tcPr>
            <w:tcW w:w="2381" w:type="dxa"/>
            <w:vMerge w:val="restart"/>
            <w:vAlign w:val="center"/>
          </w:tcPr>
          <w:p w14:paraId="207E5100" w14:textId="32A80B46" w:rsidR="0051692D" w:rsidRPr="00057148" w:rsidRDefault="0051692D" w:rsidP="00C26B31">
            <w:pPr>
              <w:pStyle w:val="B1Mainbody"/>
              <w:jc w:val="left"/>
              <w:rPr>
                <w:i/>
                <w:iCs/>
                <w:color w:val="5E5E5E" w:themeColor="text2"/>
              </w:rPr>
            </w:pPr>
            <w:r>
              <w:rPr>
                <w:i/>
                <w:iCs/>
                <w:color w:val="5E5E5E" w:themeColor="text2"/>
              </w:rPr>
              <w:t xml:space="preserve">3 </w:t>
            </w:r>
            <w:r w:rsidRPr="00105B0F">
              <w:rPr>
                <w:i/>
                <w:iCs/>
                <w:color w:val="5E5E5E" w:themeColor="text2"/>
              </w:rPr>
              <w:t>Open-ended Question</w:t>
            </w:r>
            <w:r>
              <w:rPr>
                <w:i/>
                <w:iCs/>
                <w:color w:val="5E5E5E" w:themeColor="text2"/>
              </w:rPr>
              <w:t>s</w:t>
            </w:r>
          </w:p>
        </w:tc>
      </w:tr>
      <w:tr w:rsidR="00596481" w14:paraId="0438D99D" w14:textId="77777777" w:rsidTr="00E37B63">
        <w:tc>
          <w:tcPr>
            <w:tcW w:w="2830" w:type="dxa"/>
            <w:vMerge/>
            <w:vAlign w:val="center"/>
          </w:tcPr>
          <w:p w14:paraId="5891F554" w14:textId="77777777" w:rsidR="0051692D" w:rsidRDefault="0051692D" w:rsidP="00AE04D7">
            <w:pPr>
              <w:pStyle w:val="B1Mainbody"/>
              <w:jc w:val="left"/>
              <w:rPr>
                <w:i/>
                <w:iCs/>
              </w:rPr>
            </w:pPr>
          </w:p>
        </w:tc>
        <w:tc>
          <w:tcPr>
            <w:tcW w:w="3843" w:type="dxa"/>
            <w:vAlign w:val="center"/>
          </w:tcPr>
          <w:p w14:paraId="727D6E6E" w14:textId="77777777" w:rsidR="0051692D" w:rsidRPr="00FD13D9" w:rsidRDefault="0051692D" w:rsidP="00C26B31">
            <w:pPr>
              <w:pStyle w:val="B1Mainbody"/>
              <w:jc w:val="left"/>
              <w:rPr>
                <w:i/>
                <w:iCs/>
              </w:rPr>
            </w:pPr>
          </w:p>
        </w:tc>
        <w:tc>
          <w:tcPr>
            <w:tcW w:w="2381" w:type="dxa"/>
            <w:vMerge/>
            <w:vAlign w:val="center"/>
          </w:tcPr>
          <w:p w14:paraId="510266C6" w14:textId="77777777" w:rsidR="0051692D" w:rsidRPr="00057148" w:rsidRDefault="0051692D" w:rsidP="00C26B31">
            <w:pPr>
              <w:pStyle w:val="B1Mainbody"/>
              <w:jc w:val="left"/>
              <w:rPr>
                <w:i/>
                <w:iCs/>
                <w:color w:val="5E5E5E" w:themeColor="text2"/>
              </w:rPr>
            </w:pPr>
          </w:p>
        </w:tc>
      </w:tr>
      <w:tr w:rsidR="00596481" w14:paraId="663F9020" w14:textId="77777777" w:rsidTr="00E37B63">
        <w:tc>
          <w:tcPr>
            <w:tcW w:w="2830" w:type="dxa"/>
            <w:vMerge/>
            <w:vAlign w:val="center"/>
          </w:tcPr>
          <w:p w14:paraId="24F9D3D6" w14:textId="77777777" w:rsidR="0051692D" w:rsidRDefault="0051692D" w:rsidP="00AE04D7">
            <w:pPr>
              <w:pStyle w:val="B1Mainbody"/>
              <w:jc w:val="left"/>
              <w:rPr>
                <w:i/>
                <w:iCs/>
              </w:rPr>
            </w:pPr>
          </w:p>
        </w:tc>
        <w:tc>
          <w:tcPr>
            <w:tcW w:w="3843" w:type="dxa"/>
            <w:vAlign w:val="center"/>
          </w:tcPr>
          <w:p w14:paraId="1F407762" w14:textId="77777777" w:rsidR="0051692D" w:rsidRPr="00FD13D9" w:rsidRDefault="0051692D" w:rsidP="00C26B31">
            <w:pPr>
              <w:pStyle w:val="B1Mainbody"/>
              <w:jc w:val="left"/>
              <w:rPr>
                <w:i/>
                <w:iCs/>
              </w:rPr>
            </w:pPr>
          </w:p>
        </w:tc>
        <w:tc>
          <w:tcPr>
            <w:tcW w:w="2381" w:type="dxa"/>
            <w:vMerge/>
            <w:vAlign w:val="center"/>
          </w:tcPr>
          <w:p w14:paraId="0730BEC0" w14:textId="77777777" w:rsidR="0051692D" w:rsidRPr="00057148" w:rsidRDefault="0051692D" w:rsidP="00C26B31">
            <w:pPr>
              <w:pStyle w:val="B1Mainbody"/>
              <w:jc w:val="left"/>
              <w:rPr>
                <w:i/>
                <w:iCs/>
                <w:color w:val="5E5E5E" w:themeColor="text2"/>
              </w:rPr>
            </w:pPr>
          </w:p>
        </w:tc>
      </w:tr>
      <w:tr w:rsidR="00596481" w14:paraId="5D5A3662" w14:textId="77777777" w:rsidTr="00E37B63">
        <w:tc>
          <w:tcPr>
            <w:tcW w:w="2830" w:type="dxa"/>
            <w:vAlign w:val="center"/>
          </w:tcPr>
          <w:p w14:paraId="6A7E00FE" w14:textId="0704DC56" w:rsidR="0063763E" w:rsidRPr="00E37B63" w:rsidRDefault="002F697A" w:rsidP="00596481">
            <w:pPr>
              <w:pStyle w:val="B1Mainbody"/>
              <w:numPr>
                <w:ilvl w:val="1"/>
                <w:numId w:val="16"/>
              </w:numPr>
              <w:jc w:val="left"/>
            </w:pPr>
            <w:r w:rsidRPr="00E37B63">
              <w:t>Extent of the v</w:t>
            </w:r>
            <w:r w:rsidR="00560B08" w:rsidRPr="00E37B63">
              <w:t>illage</w:t>
            </w:r>
            <w:r w:rsidRPr="00E37B63">
              <w:t xml:space="preserve">’s </w:t>
            </w:r>
            <w:r w:rsidR="00560B08" w:rsidRPr="00E37B63">
              <w:t xml:space="preserve">territory (in </w:t>
            </w:r>
            <w:r w:rsidRPr="00E37B63">
              <w:t xml:space="preserve">square </w:t>
            </w:r>
            <w:r w:rsidR="00560B08" w:rsidRPr="00E37B63">
              <w:t>km)</w:t>
            </w:r>
          </w:p>
        </w:tc>
        <w:tc>
          <w:tcPr>
            <w:tcW w:w="3843" w:type="dxa"/>
            <w:vAlign w:val="center"/>
          </w:tcPr>
          <w:p w14:paraId="7EF8F1C0" w14:textId="77777777" w:rsidR="0063763E" w:rsidRPr="00FD13D9" w:rsidRDefault="0063763E">
            <w:pPr>
              <w:pStyle w:val="B1Mainbody"/>
              <w:jc w:val="left"/>
              <w:rPr>
                <w:i/>
                <w:iCs/>
              </w:rPr>
            </w:pPr>
          </w:p>
        </w:tc>
        <w:tc>
          <w:tcPr>
            <w:tcW w:w="2381"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3A98FB37">
        <w:tc>
          <w:tcPr>
            <w:tcW w:w="9054" w:type="dxa"/>
            <w:gridSpan w:val="3"/>
            <w:vAlign w:val="center"/>
          </w:tcPr>
          <w:p w14:paraId="3AC73BA2" w14:textId="1027C7EF" w:rsidR="00CC54C9" w:rsidRDefault="0231E02E" w:rsidP="00FC2753">
            <w:pPr>
              <w:pStyle w:val="B1Mainbody"/>
              <w:numPr>
                <w:ilvl w:val="1"/>
                <w:numId w:val="16"/>
              </w:numPr>
              <w:jc w:val="left"/>
              <w:rPr>
                <w:b/>
                <w:bCs/>
              </w:rPr>
            </w:pPr>
            <w:r w:rsidRPr="3A98FB37">
              <w:rPr>
                <w:b/>
                <w:bCs/>
              </w:rPr>
              <w:t>Contact information for representative in the village</w:t>
            </w:r>
            <w:r w:rsidR="00F9515E">
              <w:rPr>
                <w:b/>
                <w:bCs/>
              </w:rPr>
              <w:t>.</w:t>
            </w:r>
            <w:r w:rsidR="006054CF">
              <w:rPr>
                <w:b/>
                <w:bCs/>
              </w:rPr>
              <w:t xml:space="preserve"> </w:t>
            </w:r>
          </w:p>
          <w:p w14:paraId="47A47D60" w14:textId="5DD1200B" w:rsidR="00512856" w:rsidRPr="00747170" w:rsidRDefault="00931BFC" w:rsidP="00FD13D9">
            <w:pPr>
              <w:pStyle w:val="B1Mainbody"/>
              <w:rPr>
                <w:b/>
                <w:bCs/>
              </w:rPr>
            </w:pPr>
            <w:r w:rsidRPr="00FD13D9">
              <w:rPr>
                <w:i/>
                <w:iCs/>
              </w:rPr>
              <w:t>The contact provided will be the representative for all communications with UNWTO.</w:t>
            </w:r>
          </w:p>
        </w:tc>
      </w:tr>
      <w:tr w:rsidR="00512856" w14:paraId="1128E11C" w14:textId="77777777" w:rsidTr="00E37B63">
        <w:tc>
          <w:tcPr>
            <w:tcW w:w="2830" w:type="dxa"/>
            <w:vAlign w:val="center"/>
          </w:tcPr>
          <w:p w14:paraId="738C41D4" w14:textId="7C2D8575" w:rsidR="00512856" w:rsidRPr="0044214E" w:rsidRDefault="00512856" w:rsidP="00FC2753">
            <w:pPr>
              <w:pStyle w:val="B1Mainbody"/>
              <w:numPr>
                <w:ilvl w:val="2"/>
                <w:numId w:val="16"/>
              </w:numPr>
              <w:jc w:val="left"/>
            </w:pPr>
            <w:r w:rsidRPr="0044214E">
              <w:rPr>
                <w:rFonts w:cstheme="majorHAnsi"/>
              </w:rPr>
              <w:t>Title (</w:t>
            </w:r>
            <w:proofErr w:type="spellStart"/>
            <w:r w:rsidRPr="0044214E">
              <w:rPr>
                <w:rFonts w:cstheme="majorHAnsi"/>
              </w:rPr>
              <w:t>Mr</w:t>
            </w:r>
            <w:proofErr w:type="spellEnd"/>
            <w:r w:rsidRPr="0044214E">
              <w:rPr>
                <w:rFonts w:cstheme="majorHAnsi"/>
              </w:rPr>
              <w:t>/</w:t>
            </w:r>
            <w:proofErr w:type="spellStart"/>
            <w:r w:rsidRPr="0044214E">
              <w:rPr>
                <w:rFonts w:cstheme="majorHAnsi"/>
              </w:rPr>
              <w:t>Ms</w:t>
            </w:r>
            <w:proofErr w:type="spellEnd"/>
            <w:r w:rsidRPr="0044214E">
              <w:rPr>
                <w:rFonts w:cstheme="majorHAnsi"/>
              </w:rPr>
              <w:t>/</w:t>
            </w:r>
            <w:proofErr w:type="gramStart"/>
            <w:r w:rsidRPr="0044214E">
              <w:rPr>
                <w:rFonts w:cstheme="majorHAnsi"/>
              </w:rPr>
              <w:t>Other)*</w:t>
            </w:r>
            <w:proofErr w:type="gramEnd"/>
          </w:p>
        </w:tc>
        <w:tc>
          <w:tcPr>
            <w:tcW w:w="3843" w:type="dxa"/>
            <w:vAlign w:val="center"/>
          </w:tcPr>
          <w:p w14:paraId="66C65F4B" w14:textId="77777777" w:rsidR="00512856" w:rsidRPr="00D85E1A" w:rsidRDefault="00512856" w:rsidP="00C26B31">
            <w:pPr>
              <w:pStyle w:val="B1Mainbody"/>
              <w:jc w:val="left"/>
            </w:pPr>
          </w:p>
        </w:tc>
        <w:tc>
          <w:tcPr>
            <w:tcW w:w="2381"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512856" w14:paraId="4BEED9C4" w14:textId="77777777" w:rsidTr="00E37B63">
        <w:tc>
          <w:tcPr>
            <w:tcW w:w="2830" w:type="dxa"/>
            <w:vAlign w:val="center"/>
          </w:tcPr>
          <w:p w14:paraId="6850AEC9" w14:textId="7C472C9A" w:rsidR="00512856" w:rsidRPr="0044214E" w:rsidRDefault="00512856" w:rsidP="00FC2753">
            <w:pPr>
              <w:pStyle w:val="B1Mainbody"/>
              <w:numPr>
                <w:ilvl w:val="2"/>
                <w:numId w:val="16"/>
              </w:numPr>
              <w:jc w:val="left"/>
            </w:pPr>
            <w:r w:rsidRPr="0044214E">
              <w:rPr>
                <w:rFonts w:cstheme="majorHAnsi"/>
              </w:rPr>
              <w:t>Family Name*</w:t>
            </w:r>
          </w:p>
        </w:tc>
        <w:tc>
          <w:tcPr>
            <w:tcW w:w="3843" w:type="dxa"/>
            <w:vAlign w:val="center"/>
          </w:tcPr>
          <w:p w14:paraId="7A4E3706" w14:textId="77777777" w:rsidR="00512856" w:rsidRPr="00FF33B7" w:rsidRDefault="00512856" w:rsidP="00C26B31">
            <w:pPr>
              <w:pStyle w:val="B1Mainbody"/>
              <w:jc w:val="left"/>
              <w:rPr>
                <w:rFonts w:cstheme="majorHAnsi"/>
              </w:rPr>
            </w:pPr>
          </w:p>
        </w:tc>
        <w:tc>
          <w:tcPr>
            <w:tcW w:w="2381" w:type="dxa"/>
            <w:vMerge/>
            <w:vAlign w:val="center"/>
          </w:tcPr>
          <w:p w14:paraId="25A1D180" w14:textId="77777777" w:rsidR="00512856" w:rsidRDefault="00512856" w:rsidP="00C26B31">
            <w:pPr>
              <w:pStyle w:val="B1Mainbody"/>
              <w:jc w:val="left"/>
            </w:pPr>
          </w:p>
        </w:tc>
      </w:tr>
      <w:tr w:rsidR="00512856" w14:paraId="3A4B03EF" w14:textId="77777777" w:rsidTr="00E37B63">
        <w:tc>
          <w:tcPr>
            <w:tcW w:w="2830" w:type="dxa"/>
            <w:vAlign w:val="center"/>
          </w:tcPr>
          <w:p w14:paraId="25250BDF" w14:textId="0BA669A2" w:rsidR="00512856" w:rsidRPr="00C20F82" w:rsidRDefault="00512856" w:rsidP="00FC2753">
            <w:pPr>
              <w:pStyle w:val="B1Mainbody"/>
              <w:numPr>
                <w:ilvl w:val="2"/>
                <w:numId w:val="16"/>
              </w:numPr>
              <w:jc w:val="left"/>
            </w:pPr>
            <w:r w:rsidRPr="00C20F82">
              <w:rPr>
                <w:rFonts w:cstheme="majorHAnsi"/>
              </w:rPr>
              <w:t>First Name*</w:t>
            </w:r>
          </w:p>
        </w:tc>
        <w:tc>
          <w:tcPr>
            <w:tcW w:w="3843" w:type="dxa"/>
            <w:vAlign w:val="center"/>
          </w:tcPr>
          <w:p w14:paraId="1945316C" w14:textId="77777777" w:rsidR="00512856" w:rsidRPr="00FF33B7" w:rsidRDefault="00512856" w:rsidP="00C26B31">
            <w:pPr>
              <w:pStyle w:val="B1Mainbody"/>
              <w:jc w:val="left"/>
              <w:rPr>
                <w:rFonts w:cstheme="majorHAnsi"/>
              </w:rPr>
            </w:pPr>
          </w:p>
        </w:tc>
        <w:tc>
          <w:tcPr>
            <w:tcW w:w="2381" w:type="dxa"/>
            <w:vMerge/>
            <w:vAlign w:val="center"/>
          </w:tcPr>
          <w:p w14:paraId="0E85B3AF" w14:textId="77777777" w:rsidR="00512856" w:rsidRDefault="00512856" w:rsidP="00C26B31">
            <w:pPr>
              <w:pStyle w:val="B1Mainbody"/>
              <w:jc w:val="left"/>
            </w:pPr>
          </w:p>
        </w:tc>
      </w:tr>
      <w:tr w:rsidR="00512856" w14:paraId="1D0C0269" w14:textId="77777777" w:rsidTr="00E37B63">
        <w:tc>
          <w:tcPr>
            <w:tcW w:w="2830" w:type="dxa"/>
            <w:vAlign w:val="center"/>
          </w:tcPr>
          <w:p w14:paraId="6AE2CCFA" w14:textId="30E1803A" w:rsidR="00512856" w:rsidRPr="00C20F82" w:rsidRDefault="00512856" w:rsidP="00FC2753">
            <w:pPr>
              <w:pStyle w:val="B1Mainbody"/>
              <w:numPr>
                <w:ilvl w:val="2"/>
                <w:numId w:val="16"/>
              </w:numPr>
              <w:jc w:val="left"/>
              <w:rPr>
                <w:rFonts w:cstheme="majorHAnsi"/>
              </w:rPr>
            </w:pPr>
            <w:r w:rsidRPr="00C20F82">
              <w:rPr>
                <w:rFonts w:cstheme="majorHAnsi"/>
              </w:rPr>
              <w:lastRenderedPageBreak/>
              <w:t>Institution*</w:t>
            </w:r>
          </w:p>
        </w:tc>
        <w:tc>
          <w:tcPr>
            <w:tcW w:w="3843" w:type="dxa"/>
            <w:vAlign w:val="center"/>
          </w:tcPr>
          <w:p w14:paraId="19DE74E7" w14:textId="77777777" w:rsidR="00512856" w:rsidRPr="00FF33B7" w:rsidRDefault="00512856" w:rsidP="00C26B31">
            <w:pPr>
              <w:pStyle w:val="B1Mainbody"/>
              <w:jc w:val="left"/>
              <w:rPr>
                <w:rFonts w:cstheme="majorHAnsi"/>
              </w:rPr>
            </w:pPr>
          </w:p>
        </w:tc>
        <w:tc>
          <w:tcPr>
            <w:tcW w:w="2381" w:type="dxa"/>
            <w:vMerge/>
            <w:vAlign w:val="center"/>
          </w:tcPr>
          <w:p w14:paraId="063792EB" w14:textId="77777777" w:rsidR="00512856" w:rsidRDefault="00512856" w:rsidP="00C26B31">
            <w:pPr>
              <w:pStyle w:val="B1Mainbody"/>
              <w:jc w:val="left"/>
            </w:pPr>
          </w:p>
        </w:tc>
      </w:tr>
      <w:tr w:rsidR="00512856" w14:paraId="35F88863" w14:textId="77777777" w:rsidTr="00E37B63">
        <w:tc>
          <w:tcPr>
            <w:tcW w:w="2830" w:type="dxa"/>
            <w:vAlign w:val="center"/>
          </w:tcPr>
          <w:p w14:paraId="70C54318" w14:textId="09A3EEAB" w:rsidR="00512856" w:rsidRPr="00427A82" w:rsidRDefault="00512856" w:rsidP="00FC2753">
            <w:pPr>
              <w:pStyle w:val="B1Mainbody"/>
              <w:numPr>
                <w:ilvl w:val="2"/>
                <w:numId w:val="16"/>
              </w:numPr>
              <w:jc w:val="left"/>
              <w:rPr>
                <w:rFonts w:cstheme="majorHAnsi"/>
              </w:rPr>
            </w:pPr>
            <w:r w:rsidRPr="00427A82">
              <w:rPr>
                <w:rFonts w:cstheme="majorHAnsi"/>
              </w:rPr>
              <w:t>Position*</w:t>
            </w:r>
          </w:p>
        </w:tc>
        <w:tc>
          <w:tcPr>
            <w:tcW w:w="3843" w:type="dxa"/>
            <w:vAlign w:val="center"/>
          </w:tcPr>
          <w:p w14:paraId="5AABDE76" w14:textId="77777777" w:rsidR="00512856" w:rsidRPr="00FF33B7" w:rsidRDefault="00512856" w:rsidP="00C26B31">
            <w:pPr>
              <w:pStyle w:val="B1Mainbody"/>
              <w:jc w:val="left"/>
              <w:rPr>
                <w:rFonts w:cstheme="majorHAnsi"/>
              </w:rPr>
            </w:pPr>
          </w:p>
        </w:tc>
        <w:tc>
          <w:tcPr>
            <w:tcW w:w="2381" w:type="dxa"/>
            <w:vMerge/>
            <w:vAlign w:val="center"/>
          </w:tcPr>
          <w:p w14:paraId="0E8240B1" w14:textId="77777777" w:rsidR="00512856" w:rsidRDefault="00512856" w:rsidP="00C26B31">
            <w:pPr>
              <w:pStyle w:val="B1Mainbody"/>
              <w:jc w:val="left"/>
            </w:pPr>
          </w:p>
        </w:tc>
      </w:tr>
      <w:tr w:rsidR="00512856" w14:paraId="7A12D81D" w14:textId="77777777" w:rsidTr="00E37B63">
        <w:tc>
          <w:tcPr>
            <w:tcW w:w="2830" w:type="dxa"/>
            <w:vAlign w:val="center"/>
          </w:tcPr>
          <w:p w14:paraId="1A951FC0" w14:textId="38434BB1" w:rsidR="00512856" w:rsidRPr="00427A82" w:rsidRDefault="000B0D8F" w:rsidP="00FC2753">
            <w:pPr>
              <w:pStyle w:val="B1Mainbody"/>
              <w:numPr>
                <w:ilvl w:val="2"/>
                <w:numId w:val="16"/>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3843" w:type="dxa"/>
            <w:vAlign w:val="center"/>
          </w:tcPr>
          <w:p w14:paraId="65EFBDCC" w14:textId="77777777" w:rsidR="00512856" w:rsidRPr="00FF33B7" w:rsidRDefault="00512856" w:rsidP="00C26B31">
            <w:pPr>
              <w:pStyle w:val="B1Mainbody"/>
              <w:jc w:val="left"/>
              <w:rPr>
                <w:rFonts w:cstheme="majorHAnsi"/>
              </w:rPr>
            </w:pPr>
          </w:p>
        </w:tc>
        <w:tc>
          <w:tcPr>
            <w:tcW w:w="2381" w:type="dxa"/>
            <w:vMerge/>
            <w:vAlign w:val="center"/>
          </w:tcPr>
          <w:p w14:paraId="39512C07" w14:textId="77777777" w:rsidR="00512856" w:rsidRDefault="00512856" w:rsidP="00C26B31">
            <w:pPr>
              <w:pStyle w:val="B1Mainbody"/>
              <w:jc w:val="left"/>
            </w:pPr>
          </w:p>
        </w:tc>
      </w:tr>
      <w:tr w:rsidR="000B0D8F" w14:paraId="35F30B6E" w14:textId="77777777" w:rsidTr="00E37B63">
        <w:tc>
          <w:tcPr>
            <w:tcW w:w="2830" w:type="dxa"/>
            <w:vAlign w:val="center"/>
          </w:tcPr>
          <w:p w14:paraId="77B8775D" w14:textId="42571B77" w:rsidR="000B0D8F" w:rsidRDefault="00D86D90" w:rsidP="00FC2753">
            <w:pPr>
              <w:pStyle w:val="B1Mainbody"/>
              <w:numPr>
                <w:ilvl w:val="2"/>
                <w:numId w:val="16"/>
              </w:numPr>
              <w:jc w:val="left"/>
              <w:rPr>
                <w:rFonts w:cstheme="majorHAnsi"/>
              </w:rPr>
            </w:pPr>
            <w:r>
              <w:rPr>
                <w:rFonts w:cstheme="majorHAnsi"/>
              </w:rPr>
              <w:t>State/Province</w:t>
            </w:r>
            <w:r w:rsidR="001A55C6">
              <w:rPr>
                <w:rFonts w:cstheme="majorHAnsi"/>
              </w:rPr>
              <w:t>*</w:t>
            </w:r>
          </w:p>
        </w:tc>
        <w:tc>
          <w:tcPr>
            <w:tcW w:w="3843" w:type="dxa"/>
            <w:vAlign w:val="center"/>
          </w:tcPr>
          <w:p w14:paraId="7AC824D7" w14:textId="77777777" w:rsidR="000B0D8F" w:rsidRPr="00FF33B7" w:rsidRDefault="000B0D8F" w:rsidP="00C26B31">
            <w:pPr>
              <w:pStyle w:val="B1Mainbody"/>
              <w:jc w:val="left"/>
              <w:rPr>
                <w:rFonts w:cstheme="majorHAnsi"/>
              </w:rPr>
            </w:pPr>
          </w:p>
        </w:tc>
        <w:tc>
          <w:tcPr>
            <w:tcW w:w="2381" w:type="dxa"/>
            <w:vMerge/>
            <w:vAlign w:val="center"/>
          </w:tcPr>
          <w:p w14:paraId="6B3A4842" w14:textId="77777777" w:rsidR="000B0D8F" w:rsidRDefault="000B0D8F" w:rsidP="00C26B31">
            <w:pPr>
              <w:pStyle w:val="B1Mainbody"/>
              <w:jc w:val="left"/>
            </w:pPr>
          </w:p>
        </w:tc>
      </w:tr>
      <w:tr w:rsidR="00D86D90" w14:paraId="7C0C46F3" w14:textId="77777777" w:rsidTr="00E37B63">
        <w:tc>
          <w:tcPr>
            <w:tcW w:w="2830" w:type="dxa"/>
            <w:vAlign w:val="center"/>
          </w:tcPr>
          <w:p w14:paraId="2F4B3746" w14:textId="22C58950" w:rsidR="00D86D90" w:rsidRDefault="00D86D90" w:rsidP="00FC2753">
            <w:pPr>
              <w:pStyle w:val="B1Mainbody"/>
              <w:numPr>
                <w:ilvl w:val="2"/>
                <w:numId w:val="16"/>
              </w:numPr>
              <w:jc w:val="left"/>
              <w:rPr>
                <w:rFonts w:cstheme="majorHAnsi"/>
              </w:rPr>
            </w:pPr>
            <w:r>
              <w:rPr>
                <w:rFonts w:cstheme="majorHAnsi"/>
              </w:rPr>
              <w:t>Postal/Zip Code</w:t>
            </w:r>
            <w:r w:rsidR="001A55C6">
              <w:rPr>
                <w:rFonts w:cstheme="majorHAnsi"/>
              </w:rPr>
              <w:t>*</w:t>
            </w:r>
            <w:r>
              <w:rPr>
                <w:rFonts w:cstheme="majorHAnsi"/>
              </w:rPr>
              <w:t xml:space="preserve"> </w:t>
            </w:r>
          </w:p>
        </w:tc>
        <w:tc>
          <w:tcPr>
            <w:tcW w:w="3843" w:type="dxa"/>
            <w:vAlign w:val="center"/>
          </w:tcPr>
          <w:p w14:paraId="7394496D" w14:textId="77777777" w:rsidR="00D86D90" w:rsidRPr="00FF33B7" w:rsidRDefault="00D86D90" w:rsidP="00C26B31">
            <w:pPr>
              <w:pStyle w:val="B1Mainbody"/>
              <w:jc w:val="left"/>
              <w:rPr>
                <w:rFonts w:cstheme="majorHAnsi"/>
              </w:rPr>
            </w:pPr>
          </w:p>
        </w:tc>
        <w:tc>
          <w:tcPr>
            <w:tcW w:w="2381" w:type="dxa"/>
            <w:vMerge/>
            <w:vAlign w:val="center"/>
          </w:tcPr>
          <w:p w14:paraId="1AD1C200" w14:textId="77777777" w:rsidR="00D86D90" w:rsidRDefault="00D86D90" w:rsidP="00C26B31">
            <w:pPr>
              <w:pStyle w:val="B1Mainbody"/>
              <w:jc w:val="left"/>
            </w:pPr>
          </w:p>
        </w:tc>
      </w:tr>
      <w:tr w:rsidR="00512856" w14:paraId="7247B70B" w14:textId="77777777" w:rsidTr="00E37B63">
        <w:tc>
          <w:tcPr>
            <w:tcW w:w="2830" w:type="dxa"/>
            <w:vAlign w:val="center"/>
          </w:tcPr>
          <w:p w14:paraId="3FF9CCFE" w14:textId="52B05705" w:rsidR="00512856" w:rsidRPr="00427A82" w:rsidRDefault="5DAB7FD7" w:rsidP="00FC2753">
            <w:pPr>
              <w:pStyle w:val="B1Mainbody"/>
              <w:numPr>
                <w:ilvl w:val="2"/>
                <w:numId w:val="16"/>
              </w:numPr>
              <w:jc w:val="left"/>
            </w:pPr>
            <w:r w:rsidRPr="3A98FB37">
              <w:rPr>
                <w:rFonts w:cstheme="majorBidi"/>
              </w:rPr>
              <w:t xml:space="preserve">Area Code + </w:t>
            </w:r>
            <w:r w:rsidR="0231E02E" w:rsidRPr="3A98FB37">
              <w:rPr>
                <w:rFonts w:cstheme="majorBidi"/>
              </w:rPr>
              <w:t>Telephone Number*</w:t>
            </w:r>
          </w:p>
        </w:tc>
        <w:tc>
          <w:tcPr>
            <w:tcW w:w="3843" w:type="dxa"/>
            <w:vAlign w:val="center"/>
          </w:tcPr>
          <w:p w14:paraId="6D39FADF" w14:textId="77777777" w:rsidR="00512856" w:rsidRPr="00FF33B7" w:rsidRDefault="00512856" w:rsidP="00C26B31">
            <w:pPr>
              <w:pStyle w:val="B1Mainbody"/>
              <w:jc w:val="left"/>
              <w:rPr>
                <w:rFonts w:cstheme="majorHAnsi"/>
              </w:rPr>
            </w:pPr>
          </w:p>
        </w:tc>
        <w:tc>
          <w:tcPr>
            <w:tcW w:w="2381" w:type="dxa"/>
            <w:vMerge/>
            <w:vAlign w:val="center"/>
          </w:tcPr>
          <w:p w14:paraId="645A2B9B" w14:textId="77777777" w:rsidR="00512856" w:rsidRDefault="00512856" w:rsidP="00C26B31">
            <w:pPr>
              <w:pStyle w:val="B1Mainbody"/>
              <w:jc w:val="left"/>
            </w:pPr>
          </w:p>
        </w:tc>
      </w:tr>
      <w:tr w:rsidR="00512856" w14:paraId="02EA6DB2" w14:textId="77777777" w:rsidTr="00E37B63">
        <w:tc>
          <w:tcPr>
            <w:tcW w:w="2830" w:type="dxa"/>
            <w:vAlign w:val="center"/>
          </w:tcPr>
          <w:p w14:paraId="444603C0" w14:textId="76CB4FBD" w:rsidR="00512856" w:rsidRPr="00427A82" w:rsidRDefault="0231E02E" w:rsidP="00FC2753">
            <w:pPr>
              <w:pStyle w:val="B1Mainbody"/>
              <w:numPr>
                <w:ilvl w:val="2"/>
                <w:numId w:val="16"/>
              </w:numPr>
              <w:jc w:val="left"/>
            </w:pPr>
            <w:r w:rsidRPr="3A98FB37">
              <w:rPr>
                <w:rFonts w:cstheme="majorBidi"/>
              </w:rPr>
              <w:t>E-mail Address*</w:t>
            </w:r>
          </w:p>
        </w:tc>
        <w:tc>
          <w:tcPr>
            <w:tcW w:w="3843" w:type="dxa"/>
            <w:vAlign w:val="center"/>
          </w:tcPr>
          <w:p w14:paraId="4D0AC62C" w14:textId="77777777" w:rsidR="00512856" w:rsidRPr="00FF33B7" w:rsidRDefault="00512856" w:rsidP="00C26B31">
            <w:pPr>
              <w:pStyle w:val="B1Mainbody"/>
              <w:jc w:val="left"/>
              <w:rPr>
                <w:rFonts w:cstheme="majorHAnsi"/>
              </w:rPr>
            </w:pPr>
          </w:p>
        </w:tc>
        <w:tc>
          <w:tcPr>
            <w:tcW w:w="2381" w:type="dxa"/>
            <w:vMerge/>
            <w:vAlign w:val="center"/>
          </w:tcPr>
          <w:p w14:paraId="316175A1" w14:textId="77777777" w:rsidR="00512856" w:rsidRDefault="00512856" w:rsidP="00C26B31">
            <w:pPr>
              <w:pStyle w:val="B1Mainbody"/>
              <w:jc w:val="left"/>
            </w:pPr>
          </w:p>
        </w:tc>
      </w:tr>
      <w:tr w:rsidR="00512856" w:rsidRPr="00A66CC1" w14:paraId="53165657" w14:textId="77777777" w:rsidTr="3A98FB37">
        <w:tc>
          <w:tcPr>
            <w:tcW w:w="9054" w:type="dxa"/>
            <w:gridSpan w:val="3"/>
            <w:vAlign w:val="center"/>
          </w:tcPr>
          <w:p w14:paraId="767EEEB9" w14:textId="382885E0" w:rsidR="00512856" w:rsidRPr="00EE10D8" w:rsidRDefault="0231E02E" w:rsidP="00FC2753">
            <w:pPr>
              <w:pStyle w:val="B1Mainbody"/>
              <w:numPr>
                <w:ilvl w:val="1"/>
                <w:numId w:val="16"/>
              </w:numPr>
              <w:jc w:val="left"/>
              <w:rPr>
                <w:b/>
                <w:bCs/>
              </w:rPr>
            </w:pPr>
            <w:r w:rsidRPr="3A98FB37">
              <w:rPr>
                <w:b/>
                <w:bCs/>
              </w:rPr>
              <w:t xml:space="preserve">Contact information for the responsible for the application at the UNWTO Member State </w:t>
            </w:r>
          </w:p>
          <w:p w14:paraId="7E991DBA" w14:textId="77777777" w:rsidR="00512856" w:rsidRPr="00FD13D9" w:rsidRDefault="00512856" w:rsidP="00FD13D9">
            <w:pPr>
              <w:pStyle w:val="B1Mainbody"/>
              <w:rPr>
                <w:b/>
                <w:bCs/>
                <w:i/>
                <w:iCs/>
              </w:rPr>
            </w:pPr>
            <w:r w:rsidRPr="00FD13D9">
              <w:rPr>
                <w:rFonts w:cstheme="majorHAnsi"/>
                <w:i/>
                <w:iCs/>
              </w:rPr>
              <w:t xml:space="preserve">The responsible for the application of the village will be the representative of the UNWTO Member State. </w:t>
            </w:r>
            <w:r w:rsidRPr="00FD13D9">
              <w:rPr>
                <w:rFonts w:cstheme="majorHAnsi"/>
                <w:i/>
                <w:iCs/>
                <w:u w:val="single"/>
              </w:rPr>
              <w:t>This person will be responsible for the communication and coordination of all issues related to the candidacy.</w:t>
            </w:r>
          </w:p>
        </w:tc>
      </w:tr>
      <w:tr w:rsidR="00F9515E" w14:paraId="2A44DDC7" w14:textId="77777777" w:rsidTr="00E37B63">
        <w:tc>
          <w:tcPr>
            <w:tcW w:w="2830" w:type="dxa"/>
            <w:vAlign w:val="center"/>
          </w:tcPr>
          <w:p w14:paraId="1AFB257E" w14:textId="706466DC" w:rsidR="00F9515E" w:rsidRPr="002E58B8" w:rsidRDefault="00F9515E" w:rsidP="00FC2753">
            <w:pPr>
              <w:pStyle w:val="B1Mainbody"/>
              <w:numPr>
                <w:ilvl w:val="2"/>
                <w:numId w:val="16"/>
              </w:numPr>
              <w:jc w:val="left"/>
            </w:pPr>
            <w:r w:rsidRPr="002E58B8">
              <w:rPr>
                <w:rFonts w:cstheme="majorHAnsi"/>
              </w:rPr>
              <w:t>Title (</w:t>
            </w:r>
            <w:proofErr w:type="spellStart"/>
            <w:r w:rsidRPr="002E58B8">
              <w:rPr>
                <w:rFonts w:cstheme="majorHAnsi"/>
              </w:rPr>
              <w:t>Mr</w:t>
            </w:r>
            <w:proofErr w:type="spellEnd"/>
            <w:r w:rsidRPr="002E58B8">
              <w:rPr>
                <w:rFonts w:cstheme="majorHAnsi"/>
              </w:rPr>
              <w:t>/</w:t>
            </w:r>
            <w:proofErr w:type="spellStart"/>
            <w:r w:rsidRPr="002E58B8">
              <w:rPr>
                <w:rFonts w:cstheme="majorHAnsi"/>
              </w:rPr>
              <w:t>Ms</w:t>
            </w:r>
            <w:proofErr w:type="spellEnd"/>
            <w:r w:rsidRPr="002E58B8">
              <w:rPr>
                <w:rFonts w:cstheme="majorHAnsi"/>
              </w:rPr>
              <w:t>/</w:t>
            </w:r>
            <w:proofErr w:type="gramStart"/>
            <w:r w:rsidRPr="002E58B8">
              <w:rPr>
                <w:rFonts w:cstheme="majorHAnsi"/>
              </w:rPr>
              <w:t>Other)*</w:t>
            </w:r>
            <w:proofErr w:type="gramEnd"/>
          </w:p>
        </w:tc>
        <w:tc>
          <w:tcPr>
            <w:tcW w:w="3843" w:type="dxa"/>
            <w:vAlign w:val="center"/>
          </w:tcPr>
          <w:p w14:paraId="2FDA1D1B" w14:textId="77777777" w:rsidR="00F9515E" w:rsidRPr="00057056" w:rsidRDefault="00F9515E" w:rsidP="00C26B31">
            <w:pPr>
              <w:pStyle w:val="B1Mainbody"/>
              <w:jc w:val="left"/>
              <w:rPr>
                <w:rFonts w:cstheme="majorBidi"/>
              </w:rPr>
            </w:pPr>
          </w:p>
        </w:tc>
        <w:tc>
          <w:tcPr>
            <w:tcW w:w="2381" w:type="dxa"/>
            <w:vMerge w:val="restart"/>
            <w:vAlign w:val="center"/>
          </w:tcPr>
          <w:p w14:paraId="5D9B4F7A" w14:textId="77777777" w:rsidR="00F9515E" w:rsidRDefault="00F9515E" w:rsidP="00C26B31">
            <w:pPr>
              <w:pStyle w:val="B1Mainbody"/>
              <w:jc w:val="left"/>
            </w:pPr>
            <w:proofErr w:type="gramStart"/>
            <w:r w:rsidRPr="00596481">
              <w:rPr>
                <w:i/>
                <w:iCs/>
                <w:color w:val="5E5E5E" w:themeColor="text2"/>
              </w:rPr>
              <w:t>Field  Questions</w:t>
            </w:r>
            <w:proofErr w:type="gramEnd"/>
            <w:r>
              <w:t xml:space="preserve"> </w:t>
            </w:r>
          </w:p>
        </w:tc>
      </w:tr>
      <w:tr w:rsidR="00F9515E" w14:paraId="602A939A" w14:textId="77777777" w:rsidTr="00E37B63">
        <w:tc>
          <w:tcPr>
            <w:tcW w:w="2830" w:type="dxa"/>
            <w:vAlign w:val="center"/>
          </w:tcPr>
          <w:p w14:paraId="2EFCE8B2" w14:textId="407FFBCF" w:rsidR="00F9515E" w:rsidRPr="002E58B8" w:rsidRDefault="00F9515E" w:rsidP="00FC2753">
            <w:pPr>
              <w:pStyle w:val="B1Mainbody"/>
              <w:numPr>
                <w:ilvl w:val="2"/>
                <w:numId w:val="16"/>
              </w:numPr>
            </w:pPr>
            <w:r w:rsidRPr="002E58B8">
              <w:t>Family Name*</w:t>
            </w:r>
          </w:p>
        </w:tc>
        <w:tc>
          <w:tcPr>
            <w:tcW w:w="3843" w:type="dxa"/>
            <w:vAlign w:val="center"/>
          </w:tcPr>
          <w:p w14:paraId="3777C07E" w14:textId="77777777" w:rsidR="00F9515E" w:rsidRPr="00FF33B7" w:rsidRDefault="00F9515E" w:rsidP="00C26B31">
            <w:pPr>
              <w:pStyle w:val="B1Mainbody"/>
            </w:pPr>
          </w:p>
        </w:tc>
        <w:tc>
          <w:tcPr>
            <w:tcW w:w="2381" w:type="dxa"/>
            <w:vMerge/>
            <w:vAlign w:val="center"/>
          </w:tcPr>
          <w:p w14:paraId="082074B9" w14:textId="77777777" w:rsidR="00F9515E" w:rsidRDefault="00F9515E" w:rsidP="00C26B31">
            <w:pPr>
              <w:pStyle w:val="B1Mainbody"/>
            </w:pPr>
          </w:p>
        </w:tc>
      </w:tr>
      <w:tr w:rsidR="00F9515E" w14:paraId="1B2BA60A" w14:textId="77777777" w:rsidTr="00E37B63">
        <w:tc>
          <w:tcPr>
            <w:tcW w:w="2830" w:type="dxa"/>
            <w:vAlign w:val="center"/>
          </w:tcPr>
          <w:p w14:paraId="5C6D7633" w14:textId="15689C12" w:rsidR="00F9515E" w:rsidRPr="002E58B8" w:rsidRDefault="00F9515E" w:rsidP="00FC2753">
            <w:pPr>
              <w:pStyle w:val="B1Mainbody"/>
              <w:numPr>
                <w:ilvl w:val="2"/>
                <w:numId w:val="16"/>
              </w:numPr>
            </w:pPr>
            <w:r w:rsidRPr="002E58B8">
              <w:t>First Name*</w:t>
            </w:r>
          </w:p>
        </w:tc>
        <w:tc>
          <w:tcPr>
            <w:tcW w:w="3843" w:type="dxa"/>
            <w:vAlign w:val="center"/>
          </w:tcPr>
          <w:p w14:paraId="6E5C7B02" w14:textId="77777777" w:rsidR="00F9515E" w:rsidRPr="00FF33B7" w:rsidRDefault="00F9515E" w:rsidP="00C26B31">
            <w:pPr>
              <w:pStyle w:val="B1Mainbody"/>
            </w:pPr>
          </w:p>
        </w:tc>
        <w:tc>
          <w:tcPr>
            <w:tcW w:w="2381" w:type="dxa"/>
            <w:vMerge/>
            <w:vAlign w:val="center"/>
          </w:tcPr>
          <w:p w14:paraId="6CE7FEEC" w14:textId="77777777" w:rsidR="00F9515E" w:rsidRDefault="00F9515E" w:rsidP="00C26B31">
            <w:pPr>
              <w:pStyle w:val="B1Mainbody"/>
            </w:pPr>
          </w:p>
        </w:tc>
      </w:tr>
      <w:tr w:rsidR="00F9515E" w14:paraId="10D453FD" w14:textId="77777777" w:rsidTr="00E37B63">
        <w:tc>
          <w:tcPr>
            <w:tcW w:w="2830" w:type="dxa"/>
            <w:vAlign w:val="center"/>
          </w:tcPr>
          <w:p w14:paraId="748D7C4F" w14:textId="3AB9ACE7" w:rsidR="00F9515E" w:rsidRPr="002E58B8" w:rsidRDefault="00F9515E" w:rsidP="00FC2753">
            <w:pPr>
              <w:pStyle w:val="B1Mainbody"/>
              <w:numPr>
                <w:ilvl w:val="2"/>
                <w:numId w:val="16"/>
              </w:numPr>
            </w:pPr>
            <w:r w:rsidRPr="002E58B8">
              <w:t xml:space="preserve">Institution* </w:t>
            </w:r>
          </w:p>
        </w:tc>
        <w:tc>
          <w:tcPr>
            <w:tcW w:w="3843" w:type="dxa"/>
            <w:vAlign w:val="center"/>
          </w:tcPr>
          <w:p w14:paraId="72E6E91E" w14:textId="77777777" w:rsidR="00F9515E" w:rsidRPr="00FF33B7" w:rsidRDefault="00F9515E" w:rsidP="00C26B31">
            <w:pPr>
              <w:pStyle w:val="B1Mainbody"/>
            </w:pPr>
          </w:p>
        </w:tc>
        <w:tc>
          <w:tcPr>
            <w:tcW w:w="2381" w:type="dxa"/>
            <w:vMerge/>
            <w:vAlign w:val="center"/>
          </w:tcPr>
          <w:p w14:paraId="1F8A1F02" w14:textId="77777777" w:rsidR="00F9515E" w:rsidRDefault="00F9515E" w:rsidP="00C26B31">
            <w:pPr>
              <w:pStyle w:val="B1Mainbody"/>
            </w:pPr>
          </w:p>
        </w:tc>
      </w:tr>
      <w:tr w:rsidR="00F9515E" w14:paraId="71E58ACE" w14:textId="77777777" w:rsidTr="00E37B63">
        <w:tc>
          <w:tcPr>
            <w:tcW w:w="2830" w:type="dxa"/>
            <w:vAlign w:val="center"/>
          </w:tcPr>
          <w:p w14:paraId="3CA6D698" w14:textId="62F3BFAB" w:rsidR="00F9515E" w:rsidRPr="002E58B8" w:rsidRDefault="00F9515E" w:rsidP="00FC2753">
            <w:pPr>
              <w:pStyle w:val="B1Mainbody"/>
              <w:numPr>
                <w:ilvl w:val="2"/>
                <w:numId w:val="16"/>
              </w:numPr>
            </w:pPr>
            <w:r w:rsidRPr="002E58B8">
              <w:t>Position*</w:t>
            </w:r>
          </w:p>
        </w:tc>
        <w:tc>
          <w:tcPr>
            <w:tcW w:w="3843" w:type="dxa"/>
            <w:vAlign w:val="center"/>
          </w:tcPr>
          <w:p w14:paraId="67835C35" w14:textId="77777777" w:rsidR="00F9515E" w:rsidRPr="00FF33B7" w:rsidRDefault="00F9515E" w:rsidP="00C26B31">
            <w:pPr>
              <w:pStyle w:val="B1Mainbody"/>
            </w:pPr>
          </w:p>
        </w:tc>
        <w:tc>
          <w:tcPr>
            <w:tcW w:w="2381" w:type="dxa"/>
            <w:vMerge/>
            <w:vAlign w:val="center"/>
          </w:tcPr>
          <w:p w14:paraId="35755909" w14:textId="77777777" w:rsidR="00F9515E" w:rsidRDefault="00F9515E" w:rsidP="00C26B31">
            <w:pPr>
              <w:pStyle w:val="B1Mainbody"/>
            </w:pPr>
          </w:p>
        </w:tc>
      </w:tr>
      <w:tr w:rsidR="00F9515E" w14:paraId="7326CE9F" w14:textId="77777777" w:rsidTr="00E37B63">
        <w:tc>
          <w:tcPr>
            <w:tcW w:w="2830" w:type="dxa"/>
            <w:vAlign w:val="center"/>
          </w:tcPr>
          <w:p w14:paraId="0E0AE731" w14:textId="5580CA4C" w:rsidR="00F9515E" w:rsidRPr="002E58B8" w:rsidRDefault="00F9515E" w:rsidP="00FC2753">
            <w:pPr>
              <w:pStyle w:val="B1Mainbody"/>
              <w:numPr>
                <w:ilvl w:val="2"/>
                <w:numId w:val="16"/>
              </w:numPr>
            </w:pPr>
            <w:r>
              <w:t xml:space="preserve">Street </w:t>
            </w:r>
            <w:r w:rsidRPr="002E58B8">
              <w:t>Address</w:t>
            </w:r>
            <w:r>
              <w:t xml:space="preserve"> and Number</w:t>
            </w:r>
            <w:r w:rsidRPr="002E58B8">
              <w:t>*</w:t>
            </w:r>
          </w:p>
        </w:tc>
        <w:tc>
          <w:tcPr>
            <w:tcW w:w="3843" w:type="dxa"/>
            <w:vAlign w:val="center"/>
          </w:tcPr>
          <w:p w14:paraId="5353FB12" w14:textId="77777777" w:rsidR="00F9515E" w:rsidRPr="00FF33B7" w:rsidRDefault="00F9515E" w:rsidP="00C26B31">
            <w:pPr>
              <w:pStyle w:val="B1Mainbody"/>
            </w:pPr>
          </w:p>
        </w:tc>
        <w:tc>
          <w:tcPr>
            <w:tcW w:w="2381" w:type="dxa"/>
            <w:vMerge/>
            <w:vAlign w:val="center"/>
          </w:tcPr>
          <w:p w14:paraId="57D3CB30" w14:textId="77777777" w:rsidR="00F9515E" w:rsidRDefault="00F9515E" w:rsidP="00C26B31">
            <w:pPr>
              <w:pStyle w:val="B1Mainbody"/>
            </w:pPr>
          </w:p>
        </w:tc>
      </w:tr>
      <w:tr w:rsidR="00F9515E" w14:paraId="2A64CFC8" w14:textId="77777777" w:rsidTr="00E37B63">
        <w:tc>
          <w:tcPr>
            <w:tcW w:w="2830" w:type="dxa"/>
            <w:vAlign w:val="center"/>
          </w:tcPr>
          <w:p w14:paraId="2C9F6F47" w14:textId="77777777" w:rsidR="00F9515E" w:rsidRDefault="00F9515E" w:rsidP="00016FA8">
            <w:pPr>
              <w:pStyle w:val="B1Mainbody"/>
              <w:numPr>
                <w:ilvl w:val="2"/>
                <w:numId w:val="16"/>
              </w:numPr>
              <w:jc w:val="left"/>
              <w:rPr>
                <w:rFonts w:cstheme="majorHAnsi"/>
              </w:rPr>
            </w:pPr>
            <w:r>
              <w:rPr>
                <w:rFonts w:cstheme="majorHAnsi"/>
              </w:rPr>
              <w:t>State/Province</w:t>
            </w:r>
          </w:p>
        </w:tc>
        <w:tc>
          <w:tcPr>
            <w:tcW w:w="3843" w:type="dxa"/>
            <w:vAlign w:val="center"/>
          </w:tcPr>
          <w:p w14:paraId="7B7CC5EA" w14:textId="77777777" w:rsidR="00F9515E" w:rsidRPr="00FF33B7" w:rsidRDefault="00F9515E" w:rsidP="00016FA8">
            <w:pPr>
              <w:pStyle w:val="B1Mainbody"/>
              <w:jc w:val="left"/>
              <w:rPr>
                <w:rFonts w:cstheme="majorHAnsi"/>
              </w:rPr>
            </w:pPr>
          </w:p>
        </w:tc>
        <w:tc>
          <w:tcPr>
            <w:tcW w:w="2381" w:type="dxa"/>
            <w:vMerge/>
            <w:vAlign w:val="center"/>
          </w:tcPr>
          <w:p w14:paraId="7CC19B03" w14:textId="77777777" w:rsidR="00F9515E" w:rsidRDefault="00F9515E" w:rsidP="00016FA8">
            <w:pPr>
              <w:pStyle w:val="B1Mainbody"/>
              <w:jc w:val="left"/>
            </w:pPr>
          </w:p>
        </w:tc>
      </w:tr>
      <w:tr w:rsidR="00F9515E" w14:paraId="6A0C995D" w14:textId="77777777" w:rsidTr="00E37B63">
        <w:tc>
          <w:tcPr>
            <w:tcW w:w="2830" w:type="dxa"/>
            <w:vAlign w:val="center"/>
          </w:tcPr>
          <w:p w14:paraId="7883F1B6" w14:textId="77777777" w:rsidR="00F9515E" w:rsidRDefault="00F9515E" w:rsidP="00016FA8">
            <w:pPr>
              <w:pStyle w:val="B1Mainbody"/>
              <w:numPr>
                <w:ilvl w:val="2"/>
                <w:numId w:val="16"/>
              </w:numPr>
              <w:jc w:val="left"/>
              <w:rPr>
                <w:rFonts w:cstheme="majorHAnsi"/>
              </w:rPr>
            </w:pPr>
            <w:r>
              <w:rPr>
                <w:rFonts w:cstheme="majorHAnsi"/>
              </w:rPr>
              <w:t xml:space="preserve">Postal/Zip Code </w:t>
            </w:r>
          </w:p>
        </w:tc>
        <w:tc>
          <w:tcPr>
            <w:tcW w:w="3843" w:type="dxa"/>
            <w:vAlign w:val="center"/>
          </w:tcPr>
          <w:p w14:paraId="78DCCCF3" w14:textId="77777777" w:rsidR="00F9515E" w:rsidRPr="00FF33B7" w:rsidRDefault="00F9515E" w:rsidP="00016FA8">
            <w:pPr>
              <w:pStyle w:val="B1Mainbody"/>
              <w:jc w:val="left"/>
              <w:rPr>
                <w:rFonts w:cstheme="majorHAnsi"/>
              </w:rPr>
            </w:pPr>
          </w:p>
        </w:tc>
        <w:tc>
          <w:tcPr>
            <w:tcW w:w="2381" w:type="dxa"/>
            <w:vMerge/>
            <w:vAlign w:val="center"/>
          </w:tcPr>
          <w:p w14:paraId="49AF6D9A" w14:textId="77777777" w:rsidR="00F9515E" w:rsidRDefault="00F9515E" w:rsidP="00016FA8">
            <w:pPr>
              <w:pStyle w:val="B1Mainbody"/>
              <w:jc w:val="left"/>
            </w:pPr>
          </w:p>
        </w:tc>
      </w:tr>
      <w:tr w:rsidR="00F9515E" w14:paraId="5332CF10" w14:textId="77777777" w:rsidTr="00E37B63">
        <w:tc>
          <w:tcPr>
            <w:tcW w:w="2830" w:type="dxa"/>
            <w:vAlign w:val="center"/>
          </w:tcPr>
          <w:p w14:paraId="32D18FF7" w14:textId="77004DA5" w:rsidR="00F9515E" w:rsidRPr="002E58B8" w:rsidRDefault="00F9515E" w:rsidP="00FC2753">
            <w:pPr>
              <w:pStyle w:val="B1Mainbody"/>
              <w:numPr>
                <w:ilvl w:val="2"/>
                <w:numId w:val="16"/>
              </w:numPr>
            </w:pPr>
            <w:r>
              <w:t>Area Code + Telephone Number*</w:t>
            </w:r>
          </w:p>
        </w:tc>
        <w:tc>
          <w:tcPr>
            <w:tcW w:w="3843" w:type="dxa"/>
            <w:vAlign w:val="center"/>
          </w:tcPr>
          <w:p w14:paraId="2C8CC748" w14:textId="77777777" w:rsidR="00F9515E" w:rsidRPr="00FF33B7" w:rsidRDefault="00F9515E" w:rsidP="00C26B31">
            <w:pPr>
              <w:pStyle w:val="B1Mainbody"/>
            </w:pPr>
          </w:p>
        </w:tc>
        <w:tc>
          <w:tcPr>
            <w:tcW w:w="2381" w:type="dxa"/>
            <w:vMerge/>
            <w:vAlign w:val="center"/>
          </w:tcPr>
          <w:p w14:paraId="2FC5D2C0" w14:textId="77777777" w:rsidR="00F9515E" w:rsidRDefault="00F9515E" w:rsidP="00C26B31">
            <w:pPr>
              <w:pStyle w:val="B1Mainbody"/>
            </w:pPr>
          </w:p>
        </w:tc>
      </w:tr>
      <w:tr w:rsidR="00F9515E" w14:paraId="04D6F381" w14:textId="77777777" w:rsidTr="00E37B63">
        <w:tc>
          <w:tcPr>
            <w:tcW w:w="2830" w:type="dxa"/>
            <w:vAlign w:val="center"/>
          </w:tcPr>
          <w:p w14:paraId="5F3E854F" w14:textId="2188139E" w:rsidR="00F9515E" w:rsidRPr="002E58B8" w:rsidRDefault="00F9515E" w:rsidP="00FC2753">
            <w:pPr>
              <w:pStyle w:val="B1Mainbody"/>
              <w:numPr>
                <w:ilvl w:val="2"/>
                <w:numId w:val="16"/>
              </w:numPr>
            </w:pPr>
            <w:r>
              <w:t>E-mail Address*</w:t>
            </w:r>
          </w:p>
        </w:tc>
        <w:tc>
          <w:tcPr>
            <w:tcW w:w="3843" w:type="dxa"/>
            <w:vAlign w:val="center"/>
          </w:tcPr>
          <w:p w14:paraId="7C8D0222" w14:textId="77777777" w:rsidR="00F9515E" w:rsidRPr="00FF33B7" w:rsidRDefault="00F9515E" w:rsidP="00C26B31">
            <w:pPr>
              <w:pStyle w:val="B1Mainbody"/>
            </w:pPr>
          </w:p>
        </w:tc>
        <w:tc>
          <w:tcPr>
            <w:tcW w:w="2381" w:type="dxa"/>
            <w:vMerge/>
            <w:vAlign w:val="center"/>
          </w:tcPr>
          <w:p w14:paraId="4897DBC5" w14:textId="77777777" w:rsidR="00F9515E" w:rsidRDefault="00F9515E" w:rsidP="00C26B31">
            <w:pPr>
              <w:pStyle w:val="B1Mainbody"/>
            </w:pPr>
          </w:p>
        </w:tc>
      </w:tr>
    </w:tbl>
    <w:p w14:paraId="34C5B0E6" w14:textId="12A8F444" w:rsidR="000432C3" w:rsidRDefault="000432C3" w:rsidP="00CA3C39">
      <w:pPr>
        <w:pStyle w:val="B1Mainbody"/>
        <w:rPr>
          <w:lang w:val="en-GB"/>
        </w:rPr>
      </w:pPr>
    </w:p>
    <w:p w14:paraId="76AF96B6" w14:textId="77777777" w:rsidR="000432C3" w:rsidRDefault="000432C3">
      <w:pPr>
        <w:rPr>
          <w:rFonts w:ascii="Arial" w:eastAsia="Times New Roman" w:hAnsi="Arial" w:cs="Times New Roman"/>
          <w:color w:val="262626" w:themeColor="text1" w:themeTint="D9"/>
          <w:spacing w:val="10"/>
          <w:kern w:val="10"/>
          <w:sz w:val="22"/>
        </w:rPr>
      </w:pPr>
      <w:r>
        <w:br w:type="page"/>
      </w:r>
    </w:p>
    <w:p w14:paraId="739ABF47" w14:textId="77777777" w:rsidR="00F23191" w:rsidRDefault="00F23191" w:rsidP="00CA3C39">
      <w:pPr>
        <w:pStyle w:val="B1Mainbody"/>
        <w:rPr>
          <w:lang w:val="en-GB"/>
        </w:rPr>
      </w:pPr>
    </w:p>
    <w:p w14:paraId="1931D3F1" w14:textId="116CFF4F" w:rsidR="001A23DB" w:rsidRPr="009A2676" w:rsidRDefault="00CA19D0" w:rsidP="006458C7">
      <w:pPr>
        <w:pStyle w:val="Title1"/>
        <w:numPr>
          <w:ilvl w:val="0"/>
          <w:numId w:val="16"/>
        </w:numPr>
        <w:rPr>
          <w:color w:val="816200" w:themeColor="accent5" w:themeShade="80"/>
        </w:rPr>
      </w:pPr>
      <w:r w:rsidRPr="009A2676">
        <w:rPr>
          <w:color w:val="816200" w:themeColor="accent5" w:themeShade="80"/>
        </w:rPr>
        <w:t>Key Tourism Data</w:t>
      </w:r>
    </w:p>
    <w:p w14:paraId="00ACAF8D" w14:textId="77777777" w:rsidR="00E37B63" w:rsidRDefault="00E37B63" w:rsidP="4AF9E86B">
      <w:pPr>
        <w:pStyle w:val="B1Mainbody"/>
        <w:rPr>
          <w:b/>
          <w:bCs/>
          <w:color w:val="816200" w:themeColor="accent5" w:themeShade="80"/>
          <w:sz w:val="28"/>
          <w:szCs w:val="28"/>
          <w:lang w:val="en-GB"/>
        </w:rPr>
      </w:pPr>
    </w:p>
    <w:p w14:paraId="42C93A17" w14:textId="45F5C5A9" w:rsidR="512EC8AD" w:rsidRPr="00E37B63" w:rsidRDefault="512EC8AD" w:rsidP="4AF9E86B">
      <w:pPr>
        <w:pStyle w:val="B1Mainbody"/>
        <w:rPr>
          <w:b/>
          <w:bCs/>
          <w:color w:val="816200" w:themeColor="accent5" w:themeShade="80"/>
          <w:sz w:val="28"/>
          <w:szCs w:val="28"/>
          <w:lang w:val="en-GB"/>
        </w:rPr>
      </w:pPr>
      <w:r w:rsidRPr="00E37B63">
        <w:rPr>
          <w:b/>
          <w:bCs/>
          <w:color w:val="816200" w:themeColor="accent5" w:themeShade="80"/>
          <w:sz w:val="28"/>
          <w:szCs w:val="28"/>
          <w:lang w:val="en-GB"/>
        </w:rPr>
        <w:t>Visitors</w:t>
      </w:r>
    </w:p>
    <w:p w14:paraId="55595013" w14:textId="771A0A34" w:rsidR="021A8F07" w:rsidRPr="00733524" w:rsidRDefault="512EC8AD" w:rsidP="4AF9E86B">
      <w:pPr>
        <w:pStyle w:val="B1Mainbody"/>
        <w:rPr>
          <w:i/>
          <w:iCs/>
          <w:lang w:val="en-GB"/>
        </w:rPr>
      </w:pPr>
      <w:r w:rsidRPr="4AF9E86B">
        <w:rPr>
          <w:lang w:val="en-GB"/>
        </w:rPr>
        <w:t>If available, we kindly ask you to provide the following for the last 4 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leGrid"/>
        <w:tblW w:w="9060" w:type="dxa"/>
        <w:tblLayout w:type="fixed"/>
        <w:tblLook w:val="06A0" w:firstRow="1" w:lastRow="0" w:firstColumn="1" w:lastColumn="0" w:noHBand="1" w:noVBand="1"/>
      </w:tblPr>
      <w:tblGrid>
        <w:gridCol w:w="3735"/>
        <w:gridCol w:w="1425"/>
        <w:gridCol w:w="1365"/>
        <w:gridCol w:w="1266"/>
        <w:gridCol w:w="1269"/>
      </w:tblGrid>
      <w:tr w:rsidR="4AF9E86B" w:rsidRPr="00487A09" w14:paraId="14CB1FD6" w14:textId="77777777" w:rsidTr="009A2676">
        <w:trPr>
          <w:trHeight w:val="300"/>
        </w:trPr>
        <w:tc>
          <w:tcPr>
            <w:tcW w:w="3735" w:type="dxa"/>
          </w:tcPr>
          <w:p w14:paraId="20E3EB43" w14:textId="380F2F57" w:rsidR="512EC8AD" w:rsidRPr="009A2676" w:rsidRDefault="512EC8AD" w:rsidP="00733524">
            <w:pPr>
              <w:pStyle w:val="B1Mainbody"/>
              <w:rPr>
                <w:b/>
                <w:bCs/>
              </w:rPr>
            </w:pPr>
            <w:r w:rsidRPr="009A2676">
              <w:rPr>
                <w:b/>
                <w:bCs/>
                <w:lang w:val="en-GB"/>
              </w:rPr>
              <w:t>Data</w:t>
            </w:r>
          </w:p>
        </w:tc>
        <w:tc>
          <w:tcPr>
            <w:tcW w:w="1425" w:type="dxa"/>
          </w:tcPr>
          <w:p w14:paraId="3B333389" w14:textId="6419D8A6" w:rsidR="512EC8AD" w:rsidRPr="009A2676" w:rsidRDefault="512EC8AD" w:rsidP="00733524">
            <w:pPr>
              <w:pStyle w:val="B1Mainbody"/>
              <w:rPr>
                <w:b/>
                <w:bCs/>
              </w:rPr>
            </w:pPr>
            <w:r w:rsidRPr="009A2676">
              <w:rPr>
                <w:b/>
                <w:bCs/>
                <w:lang w:val="en-GB"/>
              </w:rPr>
              <w:t>2019</w:t>
            </w:r>
          </w:p>
        </w:tc>
        <w:tc>
          <w:tcPr>
            <w:tcW w:w="1365" w:type="dxa"/>
          </w:tcPr>
          <w:p w14:paraId="49F4A00E" w14:textId="473C3316" w:rsidR="512EC8AD" w:rsidRPr="009A2676" w:rsidRDefault="512EC8AD" w:rsidP="00733524">
            <w:pPr>
              <w:pStyle w:val="B1Mainbody"/>
              <w:rPr>
                <w:b/>
                <w:bCs/>
              </w:rPr>
            </w:pPr>
            <w:r w:rsidRPr="009A2676">
              <w:rPr>
                <w:b/>
                <w:bCs/>
                <w:lang w:val="en-GB"/>
              </w:rPr>
              <w:t>2020</w:t>
            </w:r>
          </w:p>
        </w:tc>
        <w:tc>
          <w:tcPr>
            <w:tcW w:w="1266" w:type="dxa"/>
          </w:tcPr>
          <w:p w14:paraId="28DE3FA9" w14:textId="4FC2CFA0" w:rsidR="512EC8AD" w:rsidRPr="009A2676" w:rsidRDefault="512EC8AD" w:rsidP="00733524">
            <w:pPr>
              <w:pStyle w:val="B1Mainbody"/>
              <w:rPr>
                <w:b/>
                <w:bCs/>
              </w:rPr>
            </w:pPr>
            <w:r w:rsidRPr="009A2676">
              <w:rPr>
                <w:b/>
                <w:bCs/>
                <w:lang w:val="en-GB"/>
              </w:rPr>
              <w:t>2021</w:t>
            </w:r>
          </w:p>
        </w:tc>
        <w:tc>
          <w:tcPr>
            <w:tcW w:w="1269" w:type="dxa"/>
          </w:tcPr>
          <w:p w14:paraId="21787743" w14:textId="74FA3AE6" w:rsidR="512EC8AD" w:rsidRPr="009A2676" w:rsidRDefault="512EC8AD" w:rsidP="00733524">
            <w:pPr>
              <w:pStyle w:val="B1Mainbody"/>
              <w:rPr>
                <w:b/>
                <w:bCs/>
              </w:rPr>
            </w:pPr>
            <w:r w:rsidRPr="009A2676">
              <w:rPr>
                <w:b/>
                <w:bCs/>
                <w:lang w:val="en-GB"/>
              </w:rPr>
              <w:t>2022</w:t>
            </w:r>
          </w:p>
        </w:tc>
      </w:tr>
      <w:tr w:rsidR="4AF9E86B" w14:paraId="09E397B7" w14:textId="77777777" w:rsidTr="009A2676">
        <w:trPr>
          <w:trHeight w:val="300"/>
        </w:trPr>
        <w:tc>
          <w:tcPr>
            <w:tcW w:w="3735" w:type="dxa"/>
          </w:tcPr>
          <w:p w14:paraId="16179840" w14:textId="2EB52C86" w:rsidR="1EAB3979" w:rsidRDefault="1EAB3979" w:rsidP="00733524">
            <w:pPr>
              <w:pStyle w:val="B1Mainbody"/>
            </w:pPr>
            <w:r w:rsidRPr="4AF9E86B">
              <w:rPr>
                <w:lang w:val="en-GB"/>
              </w:rPr>
              <w:t>Total number of overnight visitors (</w:t>
            </w:r>
            <w:r w:rsidR="001C5958">
              <w:rPr>
                <w:lang w:val="en-GB"/>
              </w:rPr>
              <w:t xml:space="preserve">total </w:t>
            </w:r>
            <w:proofErr w:type="gramStart"/>
            <w:r w:rsidRPr="4AF9E86B">
              <w:rPr>
                <w:lang w:val="en-GB"/>
              </w:rPr>
              <w:t>tourists)</w:t>
            </w:r>
            <w:r w:rsidR="006C472A">
              <w:rPr>
                <w:lang w:val="en-GB"/>
              </w:rPr>
              <w:t>*</w:t>
            </w:r>
            <w:proofErr w:type="gramEnd"/>
          </w:p>
        </w:tc>
        <w:tc>
          <w:tcPr>
            <w:tcW w:w="1425" w:type="dxa"/>
          </w:tcPr>
          <w:p w14:paraId="0AD0E57C" w14:textId="7F97519D" w:rsidR="4AF9E86B" w:rsidRDefault="4AF9E86B" w:rsidP="00733524">
            <w:pPr>
              <w:pStyle w:val="B1Mainbody"/>
            </w:pPr>
          </w:p>
        </w:tc>
        <w:tc>
          <w:tcPr>
            <w:tcW w:w="1365" w:type="dxa"/>
          </w:tcPr>
          <w:p w14:paraId="26F98375" w14:textId="7F97519D" w:rsidR="4AF9E86B" w:rsidRDefault="4AF9E86B" w:rsidP="00733524">
            <w:pPr>
              <w:pStyle w:val="B1Mainbody"/>
            </w:pPr>
          </w:p>
        </w:tc>
        <w:tc>
          <w:tcPr>
            <w:tcW w:w="1266" w:type="dxa"/>
          </w:tcPr>
          <w:p w14:paraId="20186519" w14:textId="7F97519D" w:rsidR="4AF9E86B" w:rsidRDefault="4AF9E86B" w:rsidP="00733524">
            <w:pPr>
              <w:pStyle w:val="B1Mainbody"/>
            </w:pPr>
          </w:p>
        </w:tc>
        <w:tc>
          <w:tcPr>
            <w:tcW w:w="1269" w:type="dxa"/>
          </w:tcPr>
          <w:p w14:paraId="6DFC69D6" w14:textId="7F97519D" w:rsidR="4AF9E86B" w:rsidRDefault="4AF9E86B" w:rsidP="00733524">
            <w:pPr>
              <w:pStyle w:val="B1Mainbody"/>
            </w:pPr>
          </w:p>
        </w:tc>
      </w:tr>
      <w:tr w:rsidR="4AF9E86B" w14:paraId="04523833" w14:textId="77777777" w:rsidTr="009A2676">
        <w:trPr>
          <w:trHeight w:val="300"/>
        </w:trPr>
        <w:tc>
          <w:tcPr>
            <w:tcW w:w="3735" w:type="dxa"/>
          </w:tcPr>
          <w:p w14:paraId="4122B71A" w14:textId="1E929D12" w:rsidR="4B9A9128" w:rsidRDefault="4B9A9128" w:rsidP="4AF9E86B">
            <w:pPr>
              <w:pStyle w:val="B1Mainbody"/>
              <w:rPr>
                <w:lang w:val="en-GB"/>
              </w:rPr>
            </w:pPr>
            <w:r w:rsidRPr="4AF9E86B">
              <w:rPr>
                <w:lang w:val="en-GB"/>
              </w:rPr>
              <w:t xml:space="preserve">Total number of </w:t>
            </w:r>
            <w:r w:rsidRPr="00837B82">
              <w:rPr>
                <w:b/>
                <w:bCs/>
                <w:lang w:val="en-GB"/>
              </w:rPr>
              <w:t xml:space="preserve">international </w:t>
            </w:r>
            <w:r w:rsidRPr="4AF9E86B">
              <w:rPr>
                <w:lang w:val="en-GB"/>
              </w:rPr>
              <w:t>overnight visitors (international tourists)</w:t>
            </w:r>
          </w:p>
        </w:tc>
        <w:tc>
          <w:tcPr>
            <w:tcW w:w="1425" w:type="dxa"/>
          </w:tcPr>
          <w:p w14:paraId="68668389" w14:textId="7F97519D" w:rsidR="4AF9E86B" w:rsidRDefault="4AF9E86B" w:rsidP="00837B82">
            <w:pPr>
              <w:pStyle w:val="B1Mainbody"/>
            </w:pPr>
          </w:p>
        </w:tc>
        <w:tc>
          <w:tcPr>
            <w:tcW w:w="1365" w:type="dxa"/>
          </w:tcPr>
          <w:p w14:paraId="18800C64" w14:textId="7F97519D" w:rsidR="4AF9E86B" w:rsidRDefault="4AF9E86B" w:rsidP="00837B82">
            <w:pPr>
              <w:pStyle w:val="B1Mainbody"/>
            </w:pPr>
          </w:p>
        </w:tc>
        <w:tc>
          <w:tcPr>
            <w:tcW w:w="1266" w:type="dxa"/>
          </w:tcPr>
          <w:p w14:paraId="3034F682" w14:textId="7F97519D" w:rsidR="4AF9E86B" w:rsidRDefault="4AF9E86B" w:rsidP="00837B82">
            <w:pPr>
              <w:pStyle w:val="B1Mainbody"/>
            </w:pPr>
          </w:p>
        </w:tc>
        <w:tc>
          <w:tcPr>
            <w:tcW w:w="1269" w:type="dxa"/>
          </w:tcPr>
          <w:p w14:paraId="3AFFB025" w14:textId="7F97519D" w:rsidR="4AF9E86B" w:rsidRDefault="4AF9E86B" w:rsidP="00837B82">
            <w:pPr>
              <w:pStyle w:val="B1Mainbody"/>
            </w:pPr>
          </w:p>
        </w:tc>
      </w:tr>
      <w:tr w:rsidR="4AF9E86B" w14:paraId="558197B0" w14:textId="77777777" w:rsidTr="009A2676">
        <w:trPr>
          <w:trHeight w:val="300"/>
        </w:trPr>
        <w:tc>
          <w:tcPr>
            <w:tcW w:w="3735" w:type="dxa"/>
          </w:tcPr>
          <w:p w14:paraId="6D6179CF" w14:textId="2045DF75" w:rsidR="4B9A9128" w:rsidRDefault="4B9A9128" w:rsidP="4AF9E86B">
            <w:pPr>
              <w:pStyle w:val="B1Mainbody"/>
              <w:rPr>
                <w:lang w:val="en-GB"/>
              </w:rPr>
            </w:pPr>
            <w:r w:rsidRPr="4AF9E86B">
              <w:rPr>
                <w:lang w:val="en-GB"/>
              </w:rPr>
              <w:t xml:space="preserve">Total number of </w:t>
            </w:r>
            <w:r w:rsidRPr="00733524">
              <w:rPr>
                <w:b/>
                <w:bCs/>
                <w:lang w:val="en-GB"/>
              </w:rPr>
              <w:t xml:space="preserve">domestic </w:t>
            </w:r>
            <w:r w:rsidRPr="4AF9E86B">
              <w:rPr>
                <w:lang w:val="en-GB"/>
              </w:rPr>
              <w:t>overnight visitors (domestic tourists)</w:t>
            </w:r>
          </w:p>
        </w:tc>
        <w:tc>
          <w:tcPr>
            <w:tcW w:w="1425" w:type="dxa"/>
          </w:tcPr>
          <w:p w14:paraId="6133466D" w14:textId="7F97519D" w:rsidR="4AF9E86B" w:rsidRDefault="4AF9E86B" w:rsidP="00733524">
            <w:pPr>
              <w:pStyle w:val="B1Mainbody"/>
            </w:pPr>
          </w:p>
        </w:tc>
        <w:tc>
          <w:tcPr>
            <w:tcW w:w="1365" w:type="dxa"/>
          </w:tcPr>
          <w:p w14:paraId="6128CBDB" w14:textId="7F97519D" w:rsidR="4AF9E86B" w:rsidRDefault="4AF9E86B" w:rsidP="00733524">
            <w:pPr>
              <w:pStyle w:val="B1Mainbody"/>
            </w:pPr>
          </w:p>
        </w:tc>
        <w:tc>
          <w:tcPr>
            <w:tcW w:w="1266" w:type="dxa"/>
          </w:tcPr>
          <w:p w14:paraId="25610A4B" w14:textId="7F97519D" w:rsidR="4AF9E86B" w:rsidRDefault="4AF9E86B" w:rsidP="00733524">
            <w:pPr>
              <w:pStyle w:val="B1Mainbody"/>
            </w:pPr>
          </w:p>
        </w:tc>
        <w:tc>
          <w:tcPr>
            <w:tcW w:w="1269" w:type="dxa"/>
          </w:tcPr>
          <w:p w14:paraId="5BA23840" w14:textId="7F97519D" w:rsidR="4AF9E86B" w:rsidRDefault="4AF9E86B" w:rsidP="00733524">
            <w:pPr>
              <w:pStyle w:val="B1Mainbody"/>
            </w:pPr>
          </w:p>
        </w:tc>
      </w:tr>
      <w:tr w:rsidR="4AF9E86B" w14:paraId="4623AA30" w14:textId="77777777" w:rsidTr="009A2676">
        <w:trPr>
          <w:trHeight w:val="300"/>
        </w:trPr>
        <w:tc>
          <w:tcPr>
            <w:tcW w:w="3735" w:type="dxa"/>
          </w:tcPr>
          <w:p w14:paraId="00DA16FD" w14:textId="551779D3" w:rsidR="1A3927DE" w:rsidRDefault="1A3927DE" w:rsidP="4AF9E86B">
            <w:pPr>
              <w:pStyle w:val="B1Mainbody"/>
              <w:rPr>
                <w:lang w:val="en-GB"/>
              </w:rPr>
            </w:pPr>
            <w:r w:rsidRPr="4AF9E86B">
              <w:rPr>
                <w:lang w:val="en-GB"/>
              </w:rPr>
              <w:t>Total number of same-day visitors (excursionists)</w:t>
            </w:r>
            <w:r w:rsidR="005B7EE8">
              <w:rPr>
                <w:lang w:val="en-GB"/>
              </w:rPr>
              <w:t>*</w:t>
            </w:r>
          </w:p>
        </w:tc>
        <w:tc>
          <w:tcPr>
            <w:tcW w:w="1425" w:type="dxa"/>
          </w:tcPr>
          <w:p w14:paraId="4F051E29" w14:textId="7F97519D" w:rsidR="4AF9E86B" w:rsidRDefault="4AF9E86B" w:rsidP="00733524">
            <w:pPr>
              <w:pStyle w:val="B1Mainbody"/>
            </w:pPr>
          </w:p>
        </w:tc>
        <w:tc>
          <w:tcPr>
            <w:tcW w:w="1365" w:type="dxa"/>
          </w:tcPr>
          <w:p w14:paraId="7E6F2063" w14:textId="7F97519D" w:rsidR="4AF9E86B" w:rsidRDefault="4AF9E86B" w:rsidP="00733524">
            <w:pPr>
              <w:pStyle w:val="B1Mainbody"/>
            </w:pPr>
          </w:p>
        </w:tc>
        <w:tc>
          <w:tcPr>
            <w:tcW w:w="1266" w:type="dxa"/>
          </w:tcPr>
          <w:p w14:paraId="6BEDC8B5" w14:textId="7F97519D" w:rsidR="4AF9E86B" w:rsidRDefault="4AF9E86B" w:rsidP="00733524">
            <w:pPr>
              <w:pStyle w:val="B1Mainbody"/>
            </w:pPr>
          </w:p>
        </w:tc>
        <w:tc>
          <w:tcPr>
            <w:tcW w:w="1269" w:type="dxa"/>
          </w:tcPr>
          <w:p w14:paraId="2B67D97E" w14:textId="7F97519D" w:rsidR="4AF9E86B" w:rsidRDefault="4AF9E86B" w:rsidP="00733524">
            <w:pPr>
              <w:pStyle w:val="B1Mainbody"/>
            </w:pPr>
          </w:p>
        </w:tc>
      </w:tr>
    </w:tbl>
    <w:p w14:paraId="206A372B" w14:textId="77777777" w:rsidR="00445529" w:rsidRDefault="00445529"/>
    <w:p w14:paraId="5502A5B9" w14:textId="3F600FCC" w:rsidR="6BE9723C" w:rsidRDefault="6BE9723C" w:rsidP="4AF9E86B">
      <w:pPr>
        <w:rPr>
          <w:rFonts w:ascii="Arial" w:eastAsia="Arial" w:hAnsi="Arial" w:cs="Arial"/>
        </w:rPr>
      </w:pPr>
      <w:r w:rsidRPr="00733524">
        <w:rPr>
          <w:rFonts w:ascii="Arial" w:eastAsia="Arial" w:hAnsi="Arial" w:cs="Arial"/>
        </w:rPr>
        <w:t>If available, we kindly ask you to provide the following for 2022 or the last year available.</w:t>
      </w:r>
    </w:p>
    <w:p w14:paraId="61B734A0" w14:textId="2EAA18AF" w:rsidR="39C7BDA2" w:rsidRPr="00E37B63" w:rsidRDefault="39C7BDA2">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Average visitor expenditure (per person) in local currency:</w:t>
      </w:r>
    </w:p>
    <w:p w14:paraId="22427F7D" w14:textId="77777777" w:rsidR="00CE04D7" w:rsidRPr="009A2676" w:rsidRDefault="00CE04D7" w:rsidP="009A2676">
      <w:pPr>
        <w:spacing w:after="0" w:line="240" w:lineRule="auto"/>
        <w:rPr>
          <w:rFonts w:ascii="Arial" w:eastAsia="Arial" w:hAnsi="Arial" w:cs="Arial"/>
          <w:b/>
          <w:bCs/>
        </w:rPr>
      </w:pPr>
    </w:p>
    <w:p w14:paraId="03F7679B" w14:textId="7A2DE431" w:rsidR="39C7BDA2" w:rsidRDefault="39C7BDA2" w:rsidP="00962258">
      <w:pPr>
        <w:pStyle w:val="ListParagraph"/>
        <w:numPr>
          <w:ilvl w:val="0"/>
          <w:numId w:val="3"/>
        </w:numPr>
        <w:spacing w:after="0" w:line="240" w:lineRule="auto"/>
        <w:rPr>
          <w:rFonts w:ascii="Arial" w:eastAsia="Arial" w:hAnsi="Arial" w:cs="Arial"/>
          <w:i/>
          <w:iCs/>
        </w:rPr>
      </w:pPr>
      <w:r w:rsidRPr="009A2676">
        <w:rPr>
          <w:rFonts w:ascii="Arial" w:eastAsia="Arial" w:hAnsi="Arial" w:cs="Arial"/>
        </w:rPr>
        <w:t>Please specify the currency</w:t>
      </w:r>
      <w:r w:rsidR="19C28ABC" w:rsidRPr="4AF9E86B">
        <w:rPr>
          <w:rFonts w:ascii="Arial" w:eastAsia="Arial" w:hAnsi="Arial" w:cs="Arial"/>
          <w:i/>
          <w:iCs/>
        </w:rPr>
        <w:t xml:space="preserve"> </w:t>
      </w:r>
      <w:r w:rsidR="00165647">
        <w:rPr>
          <w:rFonts w:ascii="Arial" w:eastAsia="Arial" w:hAnsi="Arial" w:cs="Arial"/>
          <w:i/>
          <w:iCs/>
        </w:rPr>
        <w:t>D</w:t>
      </w:r>
      <w:r w:rsidR="19C28ABC" w:rsidRPr="4AF9E86B">
        <w:rPr>
          <w:rFonts w:ascii="Arial" w:eastAsia="Arial" w:hAnsi="Arial" w:cs="Arial"/>
          <w:i/>
          <w:iCs/>
        </w:rPr>
        <w:t>rop down</w:t>
      </w:r>
    </w:p>
    <w:p w14:paraId="4241DFB4" w14:textId="5C714C0D" w:rsidR="39C7BDA2" w:rsidRDefault="39C7BDA2" w:rsidP="00962258">
      <w:pPr>
        <w:pStyle w:val="ListParagraph"/>
        <w:numPr>
          <w:ilvl w:val="0"/>
          <w:numId w:val="3"/>
        </w:numPr>
        <w:spacing w:after="0" w:line="240" w:lineRule="auto"/>
        <w:rPr>
          <w:rFonts w:ascii="Arial" w:eastAsia="Arial" w:hAnsi="Arial" w:cs="Arial"/>
          <w:i/>
          <w:iCs/>
        </w:rPr>
      </w:pPr>
      <w:r w:rsidRPr="009A2676">
        <w:rPr>
          <w:rFonts w:ascii="Arial" w:eastAsia="Arial" w:hAnsi="Arial" w:cs="Arial"/>
        </w:rPr>
        <w:t xml:space="preserve">Please specify the amount </w:t>
      </w:r>
      <w:r w:rsidRPr="009A2676">
        <w:rPr>
          <w:rFonts w:ascii="Arial" w:eastAsia="Arial" w:hAnsi="Arial" w:cs="Arial"/>
          <w:i/>
          <w:iCs/>
        </w:rPr>
        <w:t>Open field question (numbers only)</w:t>
      </w:r>
    </w:p>
    <w:p w14:paraId="4BA851DC" w14:textId="61D8620F" w:rsidR="39C7BDA2" w:rsidRDefault="39C7BDA2" w:rsidP="00962258">
      <w:pPr>
        <w:pStyle w:val="ListParagraph"/>
        <w:numPr>
          <w:ilvl w:val="0"/>
          <w:numId w:val="3"/>
        </w:numPr>
        <w:spacing w:line="240" w:lineRule="auto"/>
        <w:rPr>
          <w:rFonts w:ascii="Arial" w:eastAsia="Arial" w:hAnsi="Arial" w:cs="Arial"/>
          <w:i/>
          <w:iCs/>
        </w:rPr>
      </w:pPr>
      <w:r w:rsidRPr="009A2676">
        <w:rPr>
          <w:rFonts w:ascii="Arial" w:eastAsia="Arial" w:hAnsi="Arial" w:cs="Arial"/>
        </w:rPr>
        <w:t xml:space="preserve">Please specify the reference year </w:t>
      </w:r>
      <w:r w:rsidRPr="009A2676">
        <w:rPr>
          <w:rFonts w:ascii="Arial" w:eastAsia="Arial" w:hAnsi="Arial" w:cs="Arial"/>
          <w:i/>
          <w:iCs/>
        </w:rPr>
        <w:t>Open field question</w:t>
      </w:r>
      <w:r w:rsidR="635FD2E1" w:rsidRPr="4AF9E86B">
        <w:rPr>
          <w:rFonts w:ascii="Arial" w:eastAsia="Arial" w:hAnsi="Arial" w:cs="Arial"/>
          <w:i/>
          <w:iCs/>
        </w:rPr>
        <w:t xml:space="preserve"> (numbers only)</w:t>
      </w:r>
    </w:p>
    <w:p w14:paraId="7A8D2A32" w14:textId="6B94D360" w:rsidR="4AF9E86B" w:rsidRDefault="4AF9E86B" w:rsidP="4AF9E86B">
      <w:pPr>
        <w:spacing w:after="0" w:line="240" w:lineRule="auto"/>
        <w:rPr>
          <w:rFonts w:ascii="Arial" w:eastAsia="Arial" w:hAnsi="Arial" w:cs="Arial"/>
          <w:b/>
          <w:bCs/>
        </w:rPr>
      </w:pPr>
    </w:p>
    <w:p w14:paraId="2CBCD11C" w14:textId="7CE6582A" w:rsidR="339515DD" w:rsidRPr="00E37B63" w:rsidRDefault="339515DD" w:rsidP="4AF9E86B">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Main origin of visitors</w:t>
      </w:r>
      <w:r w:rsidR="29506640" w:rsidRPr="00E37B63">
        <w:rPr>
          <w:rFonts w:ascii="Arial" w:eastAsia="Arial" w:hAnsi="Arial" w:cs="Arial"/>
          <w:b/>
          <w:bCs/>
          <w:color w:val="816200" w:themeColor="accent5" w:themeShade="80"/>
        </w:rPr>
        <w:t>:</w:t>
      </w:r>
    </w:p>
    <w:p w14:paraId="4BFD48D7" w14:textId="77777777" w:rsidR="00CE04D7" w:rsidRDefault="00CE04D7" w:rsidP="4AF9E86B">
      <w:pPr>
        <w:spacing w:after="0" w:line="240" w:lineRule="auto"/>
        <w:rPr>
          <w:rFonts w:ascii="Arial" w:eastAsia="Arial" w:hAnsi="Arial" w:cs="Arial"/>
          <w:b/>
          <w:bCs/>
        </w:rPr>
      </w:pPr>
    </w:p>
    <w:p w14:paraId="0F9A785D" w14:textId="641AF928" w:rsidR="29506640" w:rsidRDefault="29506640" w:rsidP="4AF9E86B">
      <w:pPr>
        <w:spacing w:after="0" w:line="240" w:lineRule="auto"/>
        <w:rPr>
          <w:rFonts w:ascii="Arial" w:eastAsia="Arial" w:hAnsi="Arial" w:cs="Arial"/>
        </w:rPr>
      </w:pPr>
      <w:r w:rsidRPr="4AF9E86B">
        <w:rPr>
          <w:rFonts w:ascii="Arial" w:eastAsia="Arial" w:hAnsi="Arial" w:cs="Arial"/>
        </w:rPr>
        <w:t xml:space="preserve">Please use boxes below to select top 3 main visitor's countries of origin. If domestic </w:t>
      </w:r>
      <w:r w:rsidR="49D5F8E7" w:rsidRPr="4AF9E86B">
        <w:rPr>
          <w:rFonts w:ascii="Arial" w:eastAsia="Arial" w:hAnsi="Arial" w:cs="Arial"/>
        </w:rPr>
        <w:t xml:space="preserve">visitors are </w:t>
      </w:r>
      <w:r w:rsidRPr="4AF9E86B">
        <w:rPr>
          <w:rFonts w:ascii="Arial" w:eastAsia="Arial" w:hAnsi="Arial" w:cs="Arial"/>
        </w:rPr>
        <w:t xml:space="preserve">part of the main </w:t>
      </w:r>
      <w:r w:rsidR="491ABF1B" w:rsidRPr="4AF9E86B">
        <w:rPr>
          <w:rFonts w:ascii="Arial" w:eastAsia="Arial" w:hAnsi="Arial" w:cs="Arial"/>
        </w:rPr>
        <w:t>origins, please include.</w:t>
      </w:r>
    </w:p>
    <w:p w14:paraId="019A4913" w14:textId="29BD2AC3" w:rsidR="4AF9E86B" w:rsidRDefault="4AF9E86B" w:rsidP="4AF9E86B">
      <w:pPr>
        <w:spacing w:after="0" w:line="240" w:lineRule="auto"/>
        <w:rPr>
          <w:rFonts w:ascii="Arial" w:eastAsia="Arial" w:hAnsi="Arial" w:cs="Arial"/>
        </w:rPr>
      </w:pPr>
    </w:p>
    <w:p w14:paraId="6F56E939" w14:textId="4CB35127" w:rsidR="491ABF1B"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00733524">
        <w:rPr>
          <w:rFonts w:ascii="Arial" w:eastAsia="Arial" w:hAnsi="Arial" w:cs="Arial"/>
          <w:i/>
          <w:iCs/>
        </w:rPr>
        <w:t>Drop down question</w:t>
      </w:r>
    </w:p>
    <w:p w14:paraId="5D8C1709" w14:textId="7AD6A1C5" w:rsidR="491ABF1B"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4AF9E86B">
        <w:rPr>
          <w:rFonts w:ascii="Arial" w:eastAsia="Arial" w:hAnsi="Arial" w:cs="Arial"/>
          <w:i/>
          <w:iCs/>
        </w:rPr>
        <w:t>Drop down question</w:t>
      </w:r>
    </w:p>
    <w:p w14:paraId="317EC57E" w14:textId="638EFDC7" w:rsidR="491ABF1B" w:rsidRPr="00733524"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4AF9E86B">
        <w:rPr>
          <w:rFonts w:ascii="Arial" w:eastAsia="Arial" w:hAnsi="Arial" w:cs="Arial"/>
          <w:i/>
          <w:iCs/>
        </w:rPr>
        <w:t>Drop down question</w:t>
      </w:r>
    </w:p>
    <w:p w14:paraId="45EE772A" w14:textId="06E11531" w:rsidR="4AF9E86B" w:rsidRPr="00733524" w:rsidRDefault="4AF9E86B" w:rsidP="4AF9E86B">
      <w:pPr>
        <w:spacing w:after="0" w:line="240" w:lineRule="auto"/>
        <w:rPr>
          <w:rFonts w:ascii="Arial" w:eastAsia="Arial" w:hAnsi="Arial" w:cs="Arial"/>
        </w:rPr>
      </w:pPr>
    </w:p>
    <w:p w14:paraId="12C3236B" w14:textId="77777777" w:rsidR="00E37B63" w:rsidRDefault="00E37B63">
      <w:pPr>
        <w:pStyle w:val="B1Mainbody"/>
        <w:rPr>
          <w:b/>
          <w:bCs/>
          <w:color w:val="816200" w:themeColor="accent5" w:themeShade="80"/>
          <w:sz w:val="28"/>
          <w:szCs w:val="28"/>
          <w:lang w:val="en-GB"/>
        </w:rPr>
      </w:pPr>
    </w:p>
    <w:p w14:paraId="5F43BD0A" w14:textId="7BD76ED0" w:rsidR="491ABF1B" w:rsidRPr="00E37B63" w:rsidRDefault="491ABF1B">
      <w:pPr>
        <w:pStyle w:val="B1Mainbody"/>
        <w:rPr>
          <w:b/>
          <w:bCs/>
          <w:color w:val="816200" w:themeColor="accent5" w:themeShade="80"/>
          <w:sz w:val="28"/>
          <w:szCs w:val="28"/>
          <w:lang w:val="en-GB"/>
        </w:rPr>
      </w:pPr>
      <w:r w:rsidRPr="00E37B63">
        <w:rPr>
          <w:b/>
          <w:bCs/>
          <w:color w:val="816200" w:themeColor="accent5" w:themeShade="80"/>
          <w:sz w:val="28"/>
          <w:szCs w:val="28"/>
          <w:lang w:val="en-GB"/>
        </w:rPr>
        <w:lastRenderedPageBreak/>
        <w:t xml:space="preserve">Tourism products and </w:t>
      </w:r>
      <w:r w:rsidR="002B04F5" w:rsidRPr="00E37B63">
        <w:rPr>
          <w:b/>
          <w:bCs/>
          <w:color w:val="816200" w:themeColor="accent5" w:themeShade="80"/>
          <w:sz w:val="28"/>
          <w:szCs w:val="28"/>
          <w:lang w:val="en-GB"/>
        </w:rPr>
        <w:t>touris</w:t>
      </w:r>
      <w:r w:rsidR="005254BA" w:rsidRPr="00E37B63">
        <w:rPr>
          <w:b/>
          <w:bCs/>
          <w:color w:val="816200" w:themeColor="accent5" w:themeShade="80"/>
          <w:sz w:val="28"/>
          <w:szCs w:val="28"/>
          <w:lang w:val="en-GB"/>
        </w:rPr>
        <w:t xml:space="preserve">m related </w:t>
      </w:r>
      <w:r w:rsidRPr="00E37B63">
        <w:rPr>
          <w:b/>
          <w:bCs/>
          <w:color w:val="816200" w:themeColor="accent5" w:themeShade="80"/>
          <w:sz w:val="28"/>
          <w:szCs w:val="28"/>
          <w:lang w:val="en-GB"/>
        </w:rPr>
        <w:t>b</w:t>
      </w:r>
      <w:r w:rsidR="43AF6A21" w:rsidRPr="00E37B63">
        <w:rPr>
          <w:b/>
          <w:bCs/>
          <w:color w:val="816200" w:themeColor="accent5" w:themeShade="80"/>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009A2676">
        <w:trPr>
          <w:trHeight w:val="300"/>
        </w:trPr>
        <w:tc>
          <w:tcPr>
            <w:tcW w:w="3020" w:type="dxa"/>
          </w:tcPr>
          <w:p w14:paraId="37416492" w14:textId="01E36CE5" w:rsidR="59BC382B" w:rsidRPr="009A2676" w:rsidRDefault="59BC382B">
            <w:pPr>
              <w:rPr>
                <w:rFonts w:ascii="Arial" w:eastAsia="Arial" w:hAnsi="Arial" w:cs="Arial"/>
                <w:b/>
                <w:bCs/>
              </w:rPr>
            </w:pPr>
            <w:r w:rsidRPr="009A2676">
              <w:rPr>
                <w:rFonts w:ascii="Arial" w:eastAsia="Arial" w:hAnsi="Arial" w:cs="Arial"/>
                <w:b/>
                <w:bCs/>
              </w:rPr>
              <w:t>Data</w:t>
            </w:r>
          </w:p>
        </w:tc>
        <w:tc>
          <w:tcPr>
            <w:tcW w:w="3020" w:type="dxa"/>
          </w:tcPr>
          <w:p w14:paraId="62278E36" w14:textId="1C8A0EF4" w:rsidR="59BC382B" w:rsidRPr="009A2676" w:rsidRDefault="59BC382B">
            <w:pPr>
              <w:rPr>
                <w:rFonts w:ascii="Arial" w:eastAsia="Arial" w:hAnsi="Arial" w:cs="Arial"/>
                <w:b/>
                <w:bCs/>
              </w:rPr>
            </w:pPr>
            <w:r w:rsidRPr="009A2676">
              <w:rPr>
                <w:rFonts w:ascii="Arial" w:eastAsia="Arial" w:hAnsi="Arial" w:cs="Arial"/>
                <w:b/>
                <w:bCs/>
              </w:rPr>
              <w:t>Number</w:t>
            </w:r>
          </w:p>
        </w:tc>
        <w:tc>
          <w:tcPr>
            <w:tcW w:w="3020" w:type="dxa"/>
          </w:tcPr>
          <w:p w14:paraId="1CCE216B" w14:textId="6B504D92" w:rsidR="59BC382B" w:rsidRPr="009A2676" w:rsidRDefault="59BC382B">
            <w:pPr>
              <w:rPr>
                <w:rFonts w:ascii="Arial" w:eastAsia="Arial" w:hAnsi="Arial" w:cs="Arial"/>
                <w:b/>
                <w:bCs/>
              </w:rPr>
            </w:pPr>
            <w:r w:rsidRPr="009A2676">
              <w:rPr>
                <w:rFonts w:ascii="Arial" w:eastAsia="Arial" w:hAnsi="Arial" w:cs="Arial"/>
                <w:b/>
                <w:bCs/>
              </w:rPr>
              <w:t>Year of reference</w:t>
            </w:r>
          </w:p>
        </w:tc>
      </w:tr>
      <w:tr w:rsidR="4AF9E86B" w14:paraId="518C4A50" w14:textId="77777777" w:rsidTr="009A2676">
        <w:trPr>
          <w:trHeight w:val="300"/>
        </w:trPr>
        <w:tc>
          <w:tcPr>
            <w:tcW w:w="3020" w:type="dxa"/>
          </w:tcPr>
          <w:p w14:paraId="115CEA78" w14:textId="75F6597C" w:rsidR="59BC382B" w:rsidRPr="009A2676" w:rsidRDefault="59BC382B">
            <w:pPr>
              <w:rPr>
                <w:rFonts w:ascii="Arial" w:eastAsia="Arial" w:hAnsi="Arial" w:cs="Arial"/>
              </w:rPr>
            </w:pPr>
            <w:r w:rsidRPr="4AF9E86B">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009A2676">
        <w:trPr>
          <w:trHeight w:val="300"/>
        </w:trPr>
        <w:tc>
          <w:tcPr>
            <w:tcW w:w="3020" w:type="dxa"/>
          </w:tcPr>
          <w:p w14:paraId="533CC1A6" w14:textId="216BC488" w:rsidR="59BC382B" w:rsidRPr="009A2676" w:rsidRDefault="59BC382B">
            <w:pPr>
              <w:rPr>
                <w:rFonts w:ascii="Arial" w:eastAsia="Arial" w:hAnsi="Arial" w:cs="Arial"/>
              </w:rPr>
            </w:pPr>
            <w:r w:rsidRPr="4AF9E86B">
              <w:rPr>
                <w:rFonts w:ascii="Arial" w:eastAsia="Arial" w:hAnsi="Arial" w:cs="Arial"/>
              </w:rPr>
              <w:t xml:space="preserve">Total number of rooms available in the village (accommodation </w:t>
            </w:r>
            <w:proofErr w:type="gramStart"/>
            <w:r w:rsidRPr="4AF9E86B">
              <w:rPr>
                <w:rFonts w:ascii="Arial" w:eastAsia="Arial" w:hAnsi="Arial" w:cs="Arial"/>
              </w:rPr>
              <w:t>capacity)</w:t>
            </w:r>
            <w:r w:rsidR="006C472A">
              <w:rPr>
                <w:rFonts w:ascii="Arial" w:eastAsia="Arial" w:hAnsi="Arial" w:cs="Arial"/>
              </w:rPr>
              <w:t>*</w:t>
            </w:r>
            <w:proofErr w:type="gramEnd"/>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009A2676">
      <w:pPr>
        <w:spacing w:after="0" w:line="240" w:lineRule="auto"/>
        <w:rPr>
          <w:b/>
          <w:bCs/>
          <w:sz w:val="28"/>
          <w:szCs w:val="28"/>
        </w:rPr>
      </w:pPr>
    </w:p>
    <w:p w14:paraId="245FC4E5" w14:textId="6817077A" w:rsidR="6D07C5C5" w:rsidRPr="00E37B63" w:rsidRDefault="6D07C5C5" w:rsidP="4AF9E86B">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1A36417D" w14:textId="332B4DB8" w:rsidR="6D07C5C5" w:rsidRPr="002D3A18" w:rsidRDefault="6D07C5C5" w:rsidP="4AF9E86B">
      <w:pPr>
        <w:spacing w:after="0" w:line="240" w:lineRule="auto"/>
        <w:rPr>
          <w:rFonts w:ascii="Arial" w:eastAsia="Arial" w:hAnsi="Arial" w:cs="Arial"/>
        </w:rPr>
      </w:pPr>
      <w:r w:rsidRPr="009A2676">
        <w:rPr>
          <w:rFonts w:ascii="Arial" w:eastAsia="Arial" w:hAnsi="Arial" w:cs="Arial"/>
        </w:rPr>
        <w:t>Please</w:t>
      </w:r>
      <w:r w:rsidRPr="002D3A18">
        <w:rPr>
          <w:rFonts w:ascii="Arial" w:eastAsia="Arial" w:hAnsi="Arial" w:cs="Arial"/>
        </w:rPr>
        <w:t>, use the box below to list the main types of tourism products offered by the village:</w:t>
      </w:r>
    </w:p>
    <w:p w14:paraId="5C3C7BE4" w14:textId="209AF618" w:rsidR="4AF9E86B" w:rsidRPr="002D3A18" w:rsidRDefault="4AF9E86B" w:rsidP="4AF9E86B">
      <w:pPr>
        <w:spacing w:after="0" w:line="240" w:lineRule="auto"/>
        <w:rPr>
          <w:rFonts w:ascii="Arial" w:eastAsia="Arial" w:hAnsi="Arial" w:cs="Arial"/>
        </w:rPr>
      </w:pPr>
    </w:p>
    <w:p w14:paraId="04669704" w14:textId="1865B754" w:rsidR="6D07C5C5" w:rsidRPr="009A2676" w:rsidRDefault="6D07C5C5" w:rsidP="009A2676">
      <w:pPr>
        <w:pStyle w:val="ListParagraph"/>
        <w:numPr>
          <w:ilvl w:val="0"/>
          <w:numId w:val="1"/>
        </w:numPr>
        <w:spacing w:after="0" w:line="240" w:lineRule="auto"/>
        <w:rPr>
          <w:rFonts w:ascii="Arial" w:eastAsia="Arial" w:hAnsi="Arial" w:cs="Arial"/>
        </w:rPr>
      </w:pPr>
      <w:r w:rsidRPr="002D3A18">
        <w:rPr>
          <w:rFonts w:ascii="Arial" w:eastAsia="Arial" w:hAnsi="Arial" w:cs="Arial"/>
        </w:rPr>
        <w:t xml:space="preserve">Open text. </w:t>
      </w:r>
      <w:r w:rsidRPr="009A2676">
        <w:rPr>
          <w:rFonts w:ascii="Arial" w:eastAsia="Arial" w:hAnsi="Arial" w:cs="Arial"/>
          <w:i/>
          <w:iCs/>
        </w:rPr>
        <w:t>Open field question</w:t>
      </w:r>
    </w:p>
    <w:p w14:paraId="4D4FE0DB" w14:textId="77777777" w:rsidR="00201BAC" w:rsidRDefault="00201BAC" w:rsidP="0026748E">
      <w:pPr>
        <w:spacing w:after="0" w:line="240" w:lineRule="auto"/>
        <w:rPr>
          <w:b/>
          <w:bCs/>
          <w:sz w:val="28"/>
          <w:szCs w:val="28"/>
        </w:rPr>
      </w:pPr>
    </w:p>
    <w:p w14:paraId="3BB107D2" w14:textId="690C41EF" w:rsidR="00201BAC" w:rsidRPr="00E37B63" w:rsidRDefault="005B1845" w:rsidP="00E37B63">
      <w:pPr>
        <w:pStyle w:val="B1Mainbody"/>
        <w:rPr>
          <w:b/>
          <w:bCs/>
          <w:color w:val="816200" w:themeColor="accent5" w:themeShade="80"/>
          <w:sz w:val="28"/>
          <w:szCs w:val="28"/>
          <w:lang w:val="en-GB"/>
        </w:rPr>
      </w:pPr>
      <w:r w:rsidRPr="00E37B63">
        <w:rPr>
          <w:b/>
          <w:bCs/>
          <w:color w:val="816200" w:themeColor="accent5" w:themeShade="80"/>
          <w:sz w:val="28"/>
          <w:szCs w:val="28"/>
          <w:lang w:val="en-GB"/>
        </w:rPr>
        <w:t>E</w:t>
      </w:r>
      <w:r w:rsidR="21D455E6" w:rsidRPr="00E37B63">
        <w:rPr>
          <w:b/>
          <w:bCs/>
          <w:color w:val="816200" w:themeColor="accent5" w:themeShade="80"/>
          <w:sz w:val="28"/>
          <w:szCs w:val="28"/>
          <w:lang w:val="en-GB"/>
        </w:rPr>
        <w:t xml:space="preserve">mployment </w:t>
      </w:r>
    </w:p>
    <w:p w14:paraId="3B8305F4" w14:textId="77777777" w:rsidR="00433939" w:rsidRPr="009A2676" w:rsidRDefault="00433939" w:rsidP="4AF9E86B">
      <w:pPr>
        <w:spacing w:after="0" w:line="240" w:lineRule="auto"/>
        <w:rPr>
          <w:rFonts w:ascii="Arial" w:eastAsia="Arial" w:hAnsi="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14:paraId="6E898ABA" w14:textId="77777777" w:rsidTr="009A2676">
        <w:trPr>
          <w:trHeight w:val="300"/>
        </w:trPr>
        <w:tc>
          <w:tcPr>
            <w:tcW w:w="3020" w:type="dxa"/>
          </w:tcPr>
          <w:p w14:paraId="3FBBCD55" w14:textId="01E36CE5" w:rsidR="4AF9E86B" w:rsidRPr="009A2676" w:rsidRDefault="4AF9E86B" w:rsidP="4AF9E86B">
            <w:pPr>
              <w:rPr>
                <w:rFonts w:ascii="Arial" w:eastAsia="Arial" w:hAnsi="Arial" w:cs="Arial"/>
                <w:b/>
                <w:bCs/>
              </w:rPr>
            </w:pPr>
            <w:r w:rsidRPr="009A2676">
              <w:rPr>
                <w:rFonts w:ascii="Arial" w:eastAsia="Arial" w:hAnsi="Arial" w:cs="Arial"/>
                <w:b/>
                <w:bCs/>
              </w:rPr>
              <w:t>Data</w:t>
            </w:r>
          </w:p>
        </w:tc>
        <w:tc>
          <w:tcPr>
            <w:tcW w:w="3020" w:type="dxa"/>
          </w:tcPr>
          <w:p w14:paraId="44349D2B" w14:textId="1C8A0EF4" w:rsidR="4AF9E86B" w:rsidRPr="009A2676" w:rsidRDefault="4AF9E86B" w:rsidP="4AF9E86B">
            <w:pPr>
              <w:rPr>
                <w:rFonts w:ascii="Arial" w:eastAsia="Arial" w:hAnsi="Arial" w:cs="Arial"/>
                <w:b/>
                <w:bCs/>
              </w:rPr>
            </w:pPr>
            <w:r w:rsidRPr="009A2676">
              <w:rPr>
                <w:rFonts w:ascii="Arial" w:eastAsia="Arial" w:hAnsi="Arial" w:cs="Arial"/>
                <w:b/>
                <w:bCs/>
              </w:rPr>
              <w:t>Number</w:t>
            </w:r>
          </w:p>
        </w:tc>
        <w:tc>
          <w:tcPr>
            <w:tcW w:w="3020" w:type="dxa"/>
          </w:tcPr>
          <w:p w14:paraId="43F32E02" w14:textId="6B504D92" w:rsidR="4AF9E86B" w:rsidRPr="009A2676" w:rsidRDefault="4AF9E86B" w:rsidP="4AF9E86B">
            <w:pPr>
              <w:rPr>
                <w:rFonts w:ascii="Arial" w:eastAsia="Arial" w:hAnsi="Arial" w:cs="Arial"/>
                <w:b/>
                <w:bCs/>
              </w:rPr>
            </w:pPr>
            <w:r w:rsidRPr="009A2676">
              <w:rPr>
                <w:rFonts w:ascii="Arial" w:eastAsia="Arial" w:hAnsi="Arial" w:cs="Arial"/>
                <w:b/>
                <w:bCs/>
              </w:rPr>
              <w:t>Year of reference</w:t>
            </w:r>
          </w:p>
        </w:tc>
      </w:tr>
      <w:tr w:rsidR="4AF9E86B" w14:paraId="50522717" w14:textId="77777777" w:rsidTr="009A2676">
        <w:trPr>
          <w:trHeight w:val="300"/>
        </w:trPr>
        <w:tc>
          <w:tcPr>
            <w:tcW w:w="3020" w:type="dxa"/>
          </w:tcPr>
          <w:p w14:paraId="46711B03" w14:textId="6742F2B2" w:rsidR="4AF9E86B" w:rsidRDefault="4AF9E86B" w:rsidP="4AF9E86B">
            <w:pPr>
              <w:rPr>
                <w:rFonts w:ascii="Arial" w:eastAsia="Arial" w:hAnsi="Arial" w:cs="Arial"/>
              </w:rPr>
            </w:pPr>
            <w:r w:rsidRPr="4AF9E86B">
              <w:rPr>
                <w:rFonts w:ascii="Arial" w:eastAsia="Arial" w:hAnsi="Arial" w:cs="Arial"/>
              </w:rPr>
              <w:t xml:space="preserve">Total number of </w:t>
            </w:r>
            <w:r w:rsidR="458F666A" w:rsidRPr="4AF9E86B">
              <w:rPr>
                <w:rFonts w:ascii="Arial" w:eastAsia="Arial" w:hAnsi="Arial" w:cs="Arial"/>
              </w:rPr>
              <w:t>employed people in the village</w:t>
            </w:r>
          </w:p>
        </w:tc>
        <w:tc>
          <w:tcPr>
            <w:tcW w:w="3020" w:type="dxa"/>
          </w:tcPr>
          <w:p w14:paraId="06C6CA67" w14:textId="395B947B" w:rsidR="4AF9E86B" w:rsidRDefault="4AF9E86B" w:rsidP="4AF9E86B">
            <w:pPr>
              <w:rPr>
                <w:rFonts w:ascii="Arial" w:eastAsia="Arial" w:hAnsi="Arial" w:cs="Arial"/>
              </w:rPr>
            </w:pPr>
          </w:p>
        </w:tc>
        <w:tc>
          <w:tcPr>
            <w:tcW w:w="3020" w:type="dxa"/>
          </w:tcPr>
          <w:p w14:paraId="41F1E69B" w14:textId="395B947B" w:rsidR="4AF9E86B" w:rsidRDefault="4AF9E86B" w:rsidP="4AF9E86B">
            <w:pPr>
              <w:rPr>
                <w:rFonts w:ascii="Arial" w:eastAsia="Arial" w:hAnsi="Arial" w:cs="Arial"/>
              </w:rPr>
            </w:pPr>
          </w:p>
        </w:tc>
      </w:tr>
      <w:tr w:rsidR="4AF9E86B" w14:paraId="6C290429" w14:textId="77777777" w:rsidTr="009A2676">
        <w:trPr>
          <w:trHeight w:val="300"/>
        </w:trPr>
        <w:tc>
          <w:tcPr>
            <w:tcW w:w="3020" w:type="dxa"/>
          </w:tcPr>
          <w:p w14:paraId="048FEEB3" w14:textId="269FAC8B" w:rsidR="4AF9E86B" w:rsidRDefault="4AF9E86B" w:rsidP="4AF9E86B">
            <w:pPr>
              <w:rPr>
                <w:rFonts w:ascii="Arial" w:eastAsia="Arial" w:hAnsi="Arial" w:cs="Arial"/>
              </w:rPr>
            </w:pPr>
            <w:r w:rsidRPr="4AF9E86B">
              <w:rPr>
                <w:rFonts w:ascii="Arial" w:eastAsia="Arial" w:hAnsi="Arial" w:cs="Arial"/>
              </w:rPr>
              <w:t xml:space="preserve">Total number of </w:t>
            </w:r>
            <w:r w:rsidR="7E21ACCE" w:rsidRPr="4AF9E86B">
              <w:rPr>
                <w:rFonts w:ascii="Arial" w:eastAsia="Arial" w:hAnsi="Arial" w:cs="Arial"/>
              </w:rPr>
              <w:t xml:space="preserve">employed people in </w:t>
            </w:r>
            <w:r w:rsidR="7E21ACCE" w:rsidRPr="009A2676">
              <w:rPr>
                <w:rFonts w:ascii="Arial" w:eastAsia="Arial" w:hAnsi="Arial" w:cs="Arial"/>
                <w:b/>
                <w:bCs/>
              </w:rPr>
              <w:t xml:space="preserve">tourism related jobs </w:t>
            </w:r>
            <w:r w:rsidR="7E21ACCE" w:rsidRPr="4AF9E86B">
              <w:rPr>
                <w:rFonts w:ascii="Arial" w:eastAsia="Arial" w:hAnsi="Arial" w:cs="Arial"/>
              </w:rPr>
              <w:t>in the village</w:t>
            </w:r>
          </w:p>
        </w:tc>
        <w:tc>
          <w:tcPr>
            <w:tcW w:w="3020" w:type="dxa"/>
          </w:tcPr>
          <w:p w14:paraId="2FE0299C" w14:textId="395B947B" w:rsidR="4AF9E86B" w:rsidRDefault="4AF9E86B" w:rsidP="4AF9E86B">
            <w:pPr>
              <w:rPr>
                <w:rFonts w:ascii="Arial" w:eastAsia="Arial" w:hAnsi="Arial" w:cs="Arial"/>
              </w:rPr>
            </w:pPr>
          </w:p>
        </w:tc>
        <w:tc>
          <w:tcPr>
            <w:tcW w:w="3020" w:type="dxa"/>
          </w:tcPr>
          <w:p w14:paraId="01739678" w14:textId="395B947B" w:rsidR="4AF9E86B" w:rsidRDefault="4AF9E86B" w:rsidP="4AF9E86B">
            <w:pPr>
              <w:rPr>
                <w:rFonts w:ascii="Arial" w:eastAsia="Arial" w:hAnsi="Arial" w:cs="Arial"/>
              </w:rPr>
            </w:pPr>
          </w:p>
        </w:tc>
      </w:tr>
      <w:tr w:rsidR="4AF9E86B" w14:paraId="145CFC3C" w14:textId="77777777" w:rsidTr="009A2676">
        <w:trPr>
          <w:trHeight w:val="300"/>
        </w:trPr>
        <w:tc>
          <w:tcPr>
            <w:tcW w:w="3020" w:type="dxa"/>
          </w:tcPr>
          <w:p w14:paraId="091AC43B" w14:textId="2C515CBA" w:rsidR="7E21ACCE" w:rsidRDefault="7E21ACCE" w:rsidP="4AF9E86B">
            <w:pPr>
              <w:rPr>
                <w:rFonts w:ascii="Arial" w:eastAsia="Arial" w:hAnsi="Arial" w:cs="Arial"/>
              </w:rPr>
            </w:pPr>
            <w:r w:rsidRPr="4AF9E86B">
              <w:rPr>
                <w:rFonts w:ascii="Arial" w:eastAsia="Arial" w:hAnsi="Arial" w:cs="Arial"/>
              </w:rPr>
              <w:t xml:space="preserve">Total number of </w:t>
            </w:r>
            <w:r w:rsidRPr="009A2676">
              <w:rPr>
                <w:rFonts w:ascii="Arial" w:eastAsia="Arial" w:hAnsi="Arial" w:cs="Arial"/>
                <w:b/>
                <w:bCs/>
              </w:rPr>
              <w:t>employed women</w:t>
            </w:r>
            <w:r w:rsidRPr="4AF9E86B">
              <w:rPr>
                <w:rFonts w:ascii="Arial" w:eastAsia="Arial" w:hAnsi="Arial" w:cs="Arial"/>
              </w:rPr>
              <w:t xml:space="preserve"> in tourism related jobs in the village</w:t>
            </w:r>
          </w:p>
        </w:tc>
        <w:tc>
          <w:tcPr>
            <w:tcW w:w="3020" w:type="dxa"/>
          </w:tcPr>
          <w:p w14:paraId="1682CC98" w14:textId="395B947B" w:rsidR="4AF9E86B" w:rsidRDefault="4AF9E86B" w:rsidP="4AF9E86B">
            <w:pPr>
              <w:rPr>
                <w:rFonts w:ascii="Arial" w:eastAsia="Arial" w:hAnsi="Arial" w:cs="Arial"/>
              </w:rPr>
            </w:pPr>
          </w:p>
        </w:tc>
        <w:tc>
          <w:tcPr>
            <w:tcW w:w="3020" w:type="dxa"/>
          </w:tcPr>
          <w:p w14:paraId="1273EA30" w14:textId="395B947B" w:rsidR="4AF9E86B" w:rsidRDefault="4AF9E86B" w:rsidP="4AF9E86B">
            <w:pPr>
              <w:rPr>
                <w:rFonts w:ascii="Arial" w:eastAsia="Arial" w:hAnsi="Arial" w:cs="Arial"/>
              </w:rPr>
            </w:pPr>
          </w:p>
        </w:tc>
      </w:tr>
    </w:tbl>
    <w:p w14:paraId="7E09FCE2" w14:textId="1BF94170" w:rsidR="4AF9E86B" w:rsidRDefault="4AF9E86B" w:rsidP="4AF9E86B">
      <w:pPr>
        <w:spacing w:after="0" w:line="240" w:lineRule="auto"/>
        <w:rPr>
          <w:rFonts w:ascii="Arial" w:eastAsia="Arial" w:hAnsi="Arial" w:cs="Arial"/>
        </w:rPr>
      </w:pPr>
    </w:p>
    <w:p w14:paraId="02E32D6B" w14:textId="540FC142" w:rsidR="4AF9E86B" w:rsidRDefault="4AF9E86B" w:rsidP="4AF9E86B"/>
    <w:p w14:paraId="0487894B" w14:textId="21F4E3F5" w:rsidR="003E2AD1" w:rsidRDefault="3EEF2513" w:rsidP="00ED7D66">
      <w:pPr>
        <w:pStyle w:val="Title1"/>
        <w:numPr>
          <w:ilvl w:val="0"/>
          <w:numId w:val="16"/>
        </w:numPr>
        <w:rPr>
          <w:color w:val="816200" w:themeColor="accent5" w:themeShade="80"/>
        </w:rPr>
      </w:pPr>
      <w:r w:rsidRPr="009A2676">
        <w:rPr>
          <w:color w:val="816200" w:themeColor="accent5" w:themeShade="80"/>
        </w:rPr>
        <w:t xml:space="preserve">Motivation and </w:t>
      </w:r>
      <w:r w:rsidR="3677CE50" w:rsidRPr="009A2676">
        <w:rPr>
          <w:color w:val="816200" w:themeColor="accent5" w:themeShade="80"/>
        </w:rPr>
        <w:t xml:space="preserve">Areas of </w:t>
      </w:r>
      <w:r w:rsidRPr="009A2676">
        <w:rPr>
          <w:color w:val="816200" w:themeColor="accent5" w:themeShade="80"/>
        </w:rPr>
        <w:t>E</w:t>
      </w:r>
      <w:r w:rsidR="613E0AD4" w:rsidRPr="009A2676">
        <w:rPr>
          <w:color w:val="816200" w:themeColor="accent5" w:themeShade="80"/>
        </w:rPr>
        <w:t>valuation</w:t>
      </w:r>
    </w:p>
    <w:p w14:paraId="21FE6951"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757"/>
        <w:gridCol w:w="1297"/>
      </w:tblGrid>
      <w:tr w:rsidR="008B6A4F" w14:paraId="1BFC9677" w14:textId="77777777" w:rsidTr="19BE5297">
        <w:tc>
          <w:tcPr>
            <w:tcW w:w="7757" w:type="dxa"/>
            <w:vAlign w:val="center"/>
          </w:tcPr>
          <w:p w14:paraId="22893BE3" w14:textId="71A0D88C" w:rsidR="00BE52AA" w:rsidRDefault="008B6A4F">
            <w:pPr>
              <w:pStyle w:val="B1Mainbody"/>
              <w:numPr>
                <w:ilvl w:val="1"/>
                <w:numId w:val="16"/>
              </w:numPr>
              <w:jc w:val="left"/>
            </w:pPr>
            <w:r w:rsidRPr="008B6A4F">
              <w:t xml:space="preserve">Please upload a short </w:t>
            </w:r>
            <w:r w:rsidR="00A23173" w:rsidRPr="00BE0ECF">
              <w:rPr>
                <w:b/>
                <w:bCs/>
              </w:rPr>
              <w:t>video</w:t>
            </w:r>
            <w:r w:rsidR="00A23173" w:rsidRPr="008B6A4F">
              <w:t xml:space="preserve"> </w:t>
            </w:r>
            <w:r w:rsidR="009D2976">
              <w:t xml:space="preserve">either </w:t>
            </w:r>
            <w:r w:rsidR="00C06363">
              <w:t xml:space="preserve">in English or Spanish </w:t>
            </w:r>
            <w:r w:rsidR="00A23173" w:rsidRPr="008B6A4F">
              <w:t>telling</w:t>
            </w:r>
            <w:r w:rsidRPr="008B6A4F">
              <w:t xml:space="preserve"> us why the village should become a Best Tourism Village by UNWTO</w:t>
            </w:r>
            <w:r w:rsidR="00F36F05">
              <w:t>.</w:t>
            </w:r>
            <w:r w:rsidR="002C59C1" w:rsidRPr="00FD13D9">
              <w:rPr>
                <w:i/>
                <w:iCs/>
              </w:rPr>
              <w:t xml:space="preserve"> </w:t>
            </w:r>
            <w:r w:rsidRPr="008B6A4F">
              <w:t>*</w:t>
            </w:r>
          </w:p>
          <w:p w14:paraId="47448021" w14:textId="0528F1B4" w:rsidR="000B0E0F" w:rsidRPr="009559A5" w:rsidRDefault="004C4640" w:rsidP="006C29D0">
            <w:pPr>
              <w:pStyle w:val="B1Mainbody"/>
              <w:ind w:left="720"/>
              <w:jc w:val="left"/>
            </w:pPr>
            <w:r w:rsidRPr="19BE5297">
              <w:rPr>
                <w:b/>
                <w:bCs/>
                <w:i/>
                <w:iCs/>
                <w:lang w:val="en-GB"/>
              </w:rPr>
              <w:t>Format and limit specified</w:t>
            </w:r>
            <w:r w:rsidRPr="19BE5297">
              <w:rPr>
                <w:i/>
                <w:iCs/>
                <w:lang w:val="en-GB"/>
              </w:rPr>
              <w:t xml:space="preserve">: </w:t>
            </w:r>
            <w:r w:rsidR="00F46EF3" w:rsidRPr="19BE5297">
              <w:rPr>
                <w:i/>
                <w:iCs/>
                <w:lang w:val="en-GB"/>
              </w:rPr>
              <w:t xml:space="preserve">mp4 format, 2min max., </w:t>
            </w:r>
            <w:r w:rsidR="0073267A">
              <w:rPr>
                <w:i/>
                <w:iCs/>
                <w:lang w:val="en-GB"/>
              </w:rPr>
              <w:t>3</w:t>
            </w:r>
            <w:r w:rsidR="00F46EF3" w:rsidRPr="19BE5297">
              <w:rPr>
                <w:i/>
                <w:iCs/>
                <w:lang w:val="en-GB"/>
              </w:rPr>
              <w:t>0MB max.</w:t>
            </w:r>
          </w:p>
        </w:tc>
        <w:tc>
          <w:tcPr>
            <w:tcW w:w="1297" w:type="dxa"/>
            <w:vAlign w:val="center"/>
          </w:tcPr>
          <w:p w14:paraId="29F44B61" w14:textId="65B2F45A" w:rsidR="008B6A4F" w:rsidRDefault="00627B6E" w:rsidP="00BE0ECF">
            <w:pPr>
              <w:pStyle w:val="B1Mainbody"/>
              <w:jc w:val="left"/>
            </w:pPr>
            <w:r>
              <w:t>File upload field</w:t>
            </w:r>
          </w:p>
        </w:tc>
      </w:tr>
      <w:tr w:rsidR="00627B6E" w14:paraId="5D5D1845" w14:textId="77777777" w:rsidTr="19BE5297">
        <w:tc>
          <w:tcPr>
            <w:tcW w:w="7757" w:type="dxa"/>
            <w:vAlign w:val="center"/>
          </w:tcPr>
          <w:p w14:paraId="7F291A2A" w14:textId="545CF99A" w:rsidR="00145186" w:rsidRPr="00FD13D9" w:rsidRDefault="00F50AEE" w:rsidP="19BE5297">
            <w:pPr>
              <w:pStyle w:val="ListParagraph"/>
              <w:numPr>
                <w:ilvl w:val="1"/>
                <w:numId w:val="16"/>
              </w:numPr>
              <w:spacing w:line="276" w:lineRule="auto"/>
              <w:rPr>
                <w:rFonts w:eastAsiaTheme="minorEastAsia"/>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t>Please upload a general presentation following the structure provided in the template “</w:t>
            </w:r>
            <w:r w:rsidRPr="00FD13D9">
              <w:rPr>
                <w:rFonts w:ascii="Arial" w:eastAsia="Times New Roman" w:hAnsi="Arial" w:cs="Times New Roman"/>
                <w:b/>
                <w:bCs/>
                <w:color w:val="262626" w:themeColor="text1" w:themeTint="D9"/>
                <w:spacing w:val="10"/>
                <w:kern w:val="10"/>
                <w:lang w:val="en-CA"/>
              </w:rPr>
              <w:t>General Presentation</w:t>
            </w:r>
            <w:r w:rsidR="00BE52AA" w:rsidRPr="009559A5">
              <w:rPr>
                <w:rFonts w:ascii="Arial" w:eastAsia="Times New Roman" w:hAnsi="Arial" w:cs="Times New Roman"/>
                <w:b/>
                <w:bCs/>
                <w:color w:val="262626" w:themeColor="text1" w:themeTint="D9"/>
                <w:spacing w:val="10"/>
                <w:kern w:val="10"/>
                <w:lang w:val="en-CA"/>
              </w:rPr>
              <w:t>”.</w:t>
            </w:r>
            <w:r w:rsidR="00BE52AA">
              <w:rPr>
                <w:rFonts w:ascii="Arial" w:eastAsia="Times New Roman" w:hAnsi="Arial" w:cs="Times New Roman"/>
                <w:b/>
                <w:bCs/>
                <w:color w:val="262626" w:themeColor="text1" w:themeTint="D9"/>
                <w:spacing w:val="10"/>
                <w:kern w:val="10"/>
                <w:lang w:val="en-CA"/>
              </w:rPr>
              <w:t xml:space="preserve"> </w:t>
            </w:r>
            <w:r w:rsidRPr="19BE5297">
              <w:rPr>
                <w:rFonts w:ascii="Arial" w:eastAsia="Times New Roman" w:hAnsi="Arial" w:cs="Times New Roman"/>
                <w:color w:val="262626" w:themeColor="text1" w:themeTint="D9"/>
                <w:lang w:val="en-CA"/>
              </w:rPr>
              <w:t>*</w:t>
            </w:r>
          </w:p>
          <w:p w14:paraId="3C9388C8" w14:textId="77777777" w:rsidR="00145186" w:rsidRDefault="00145186" w:rsidP="00145186">
            <w:pPr>
              <w:pStyle w:val="ListParagraph"/>
              <w:spacing w:line="276" w:lineRule="auto"/>
              <w:rPr>
                <w:rFonts w:ascii="Arial" w:eastAsia="Times New Roman" w:hAnsi="Arial" w:cs="Times New Roman"/>
                <w:color w:val="262626" w:themeColor="text1" w:themeTint="D9"/>
                <w:spacing w:val="10"/>
                <w:kern w:val="10"/>
                <w:lang w:val="en-CA"/>
              </w:rPr>
            </w:pPr>
          </w:p>
          <w:p w14:paraId="49AF285A" w14:textId="0347ED95" w:rsidR="00BE52AA" w:rsidRPr="00FD13D9" w:rsidRDefault="00BE52AA" w:rsidP="00FD13D9">
            <w:pPr>
              <w:pStyle w:val="ListParagraph"/>
              <w:spacing w:line="276" w:lineRule="auto"/>
              <w:rPr>
                <w:i/>
                <w:iCs/>
              </w:rPr>
            </w:pPr>
            <w:r w:rsidRPr="00E37B63">
              <w:rPr>
                <w:rFonts w:ascii="Arial" w:eastAsia="Times New Roman" w:hAnsi="Arial" w:cs="Times New Roman"/>
                <w:b/>
                <w:bCs/>
                <w:i/>
                <w:iCs/>
                <w:color w:val="262626" w:themeColor="text1" w:themeTint="D9"/>
                <w:spacing w:val="10"/>
                <w:kern w:val="10"/>
                <w:szCs w:val="20"/>
                <w:lang w:val="en-CA"/>
              </w:rPr>
              <w:t>Format and limit specified</w:t>
            </w:r>
            <w:r w:rsidRPr="00FD13D9">
              <w:rPr>
                <w:rFonts w:ascii="Arial" w:eastAsia="Times New Roman" w:hAnsi="Arial" w:cs="Times New Roman"/>
                <w:i/>
                <w:iCs/>
                <w:color w:val="262626" w:themeColor="text1" w:themeTint="D9"/>
                <w:spacing w:val="10"/>
                <w:kern w:val="10"/>
                <w:sz w:val="24"/>
                <w:lang w:val="en-CA"/>
              </w:rPr>
              <w:t xml:space="preserve">: </w:t>
            </w:r>
            <w:r w:rsidR="008B5543" w:rsidRPr="008B5543">
              <w:rPr>
                <w:rFonts w:ascii="Arial" w:eastAsia="Times New Roman" w:hAnsi="Arial" w:cs="Times New Roman"/>
                <w:i/>
                <w:iCs/>
                <w:color w:val="262626" w:themeColor="text1" w:themeTint="D9"/>
                <w:spacing w:val="10"/>
                <w:kern w:val="10"/>
                <w:lang w:val="en-CA"/>
              </w:rPr>
              <w:t>PDF format, 12 slides max, 20MB max.</w:t>
            </w:r>
          </w:p>
        </w:tc>
        <w:tc>
          <w:tcPr>
            <w:tcW w:w="1297" w:type="dxa"/>
            <w:vAlign w:val="center"/>
          </w:tcPr>
          <w:p w14:paraId="5FABD026" w14:textId="77777777" w:rsidR="00627B6E" w:rsidRDefault="00627B6E">
            <w:pPr>
              <w:pStyle w:val="B1Mainbody"/>
              <w:jc w:val="left"/>
            </w:pPr>
            <w:r>
              <w:t>File upload field</w:t>
            </w:r>
          </w:p>
        </w:tc>
      </w:tr>
      <w:tr w:rsidR="00627B6E" w14:paraId="572C94B2" w14:textId="77777777" w:rsidTr="19BE5297">
        <w:tc>
          <w:tcPr>
            <w:tcW w:w="7757" w:type="dxa"/>
            <w:vAlign w:val="center"/>
          </w:tcPr>
          <w:p w14:paraId="2080B313" w14:textId="29F1F31E" w:rsidR="00627B6E" w:rsidRDefault="00F50AEE" w:rsidP="00FD13D9">
            <w:pPr>
              <w:pStyle w:val="ListParagraph"/>
              <w:numPr>
                <w:ilvl w:val="1"/>
                <w:numId w:val="16"/>
              </w:numPr>
              <w:spacing w:line="276" w:lineRule="auto"/>
              <w:jc w:val="both"/>
              <w:rPr>
                <w:rFonts w:ascii="Arial" w:eastAsia="Times New Roman" w:hAnsi="Arial" w:cs="Times New Roman"/>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lastRenderedPageBreak/>
              <w:t>Please upload the document “</w:t>
            </w:r>
            <w:r w:rsidRPr="00FD13D9">
              <w:rPr>
                <w:rFonts w:ascii="Arial" w:eastAsia="Times New Roman" w:hAnsi="Arial" w:cs="Times New Roman"/>
                <w:b/>
                <w:bCs/>
                <w:color w:val="262626" w:themeColor="text1" w:themeTint="D9"/>
                <w:spacing w:val="10"/>
                <w:kern w:val="10"/>
                <w:lang w:val="en-CA"/>
              </w:rPr>
              <w:t xml:space="preserve">Candidacy </w:t>
            </w:r>
            <w:r w:rsidR="00B057F9">
              <w:rPr>
                <w:rFonts w:ascii="Arial" w:eastAsia="Times New Roman" w:hAnsi="Arial" w:cs="Times New Roman"/>
                <w:b/>
                <w:bCs/>
                <w:color w:val="262626" w:themeColor="text1" w:themeTint="D9"/>
                <w:spacing w:val="10"/>
                <w:kern w:val="10"/>
                <w:lang w:val="en-CA"/>
              </w:rPr>
              <w:t>D</w:t>
            </w:r>
            <w:r w:rsidRPr="00FD13D9">
              <w:rPr>
                <w:rFonts w:ascii="Arial" w:eastAsia="Times New Roman" w:hAnsi="Arial" w:cs="Times New Roman"/>
                <w:b/>
                <w:bCs/>
                <w:color w:val="262626" w:themeColor="text1" w:themeTint="D9"/>
                <w:spacing w:val="10"/>
                <w:kern w:val="10"/>
                <w:lang w:val="en-CA"/>
              </w:rPr>
              <w:t>ocument</w:t>
            </w:r>
            <w:r w:rsidRPr="00F50AEE">
              <w:rPr>
                <w:rFonts w:ascii="Arial" w:eastAsia="Times New Roman" w:hAnsi="Arial" w:cs="Times New Roman"/>
                <w:color w:val="262626" w:themeColor="text1" w:themeTint="D9"/>
                <w:spacing w:val="10"/>
                <w:kern w:val="10"/>
                <w:lang w:val="en-CA"/>
              </w:rPr>
              <w:t>” completed</w:t>
            </w:r>
            <w:r w:rsidR="00145186">
              <w:rPr>
                <w:rFonts w:ascii="Arial" w:eastAsia="Times New Roman" w:hAnsi="Arial" w:cs="Times New Roman"/>
                <w:color w:val="262626" w:themeColor="text1" w:themeTint="D9"/>
                <w:spacing w:val="10"/>
                <w:kern w:val="10"/>
                <w:lang w:val="en-CA"/>
              </w:rPr>
              <w:t xml:space="preserve">. </w:t>
            </w:r>
            <w:r w:rsidRPr="00F50AEE">
              <w:rPr>
                <w:rFonts w:ascii="Arial" w:eastAsia="Times New Roman" w:hAnsi="Arial" w:cs="Times New Roman"/>
                <w:color w:val="262626" w:themeColor="text1" w:themeTint="D9"/>
                <w:spacing w:val="10"/>
                <w:kern w:val="10"/>
                <w:lang w:val="en-CA"/>
              </w:rPr>
              <w:t>*</w:t>
            </w:r>
          </w:p>
          <w:p w14:paraId="59E4268C" w14:textId="77777777" w:rsidR="00145186" w:rsidRDefault="00145186" w:rsidP="00FD13D9">
            <w:pPr>
              <w:pStyle w:val="ListParagraph"/>
              <w:spacing w:line="276" w:lineRule="auto"/>
              <w:jc w:val="both"/>
              <w:rPr>
                <w:rFonts w:ascii="Arial" w:eastAsia="Times New Roman" w:hAnsi="Arial" w:cs="Times New Roman"/>
                <w:color w:val="262626" w:themeColor="text1" w:themeTint="D9"/>
                <w:spacing w:val="10"/>
                <w:kern w:val="10"/>
                <w:lang w:val="en-CA"/>
              </w:rPr>
            </w:pPr>
          </w:p>
          <w:p w14:paraId="5779006F" w14:textId="06A89C61" w:rsidR="00145186" w:rsidRPr="00F50AEE" w:rsidRDefault="00145186" w:rsidP="00FD13D9">
            <w:pPr>
              <w:pStyle w:val="ListParagraph"/>
              <w:spacing w:line="276" w:lineRule="auto"/>
              <w:jc w:val="both"/>
            </w:pPr>
            <w:r w:rsidRPr="008458A3">
              <w:rPr>
                <w:rFonts w:ascii="Arial" w:eastAsia="Times New Roman" w:hAnsi="Arial" w:cs="Times New Roman"/>
                <w:b/>
                <w:bCs/>
                <w:i/>
                <w:iCs/>
                <w:color w:val="262626" w:themeColor="text1" w:themeTint="D9"/>
                <w:spacing w:val="10"/>
                <w:kern w:val="10"/>
                <w:lang w:val="en-CA"/>
              </w:rPr>
              <w:t>Format and limit specified</w:t>
            </w:r>
            <w:r w:rsidRPr="008458A3">
              <w:rPr>
                <w:rFonts w:ascii="Arial" w:eastAsia="Times New Roman" w:hAnsi="Arial" w:cs="Times New Roman"/>
                <w:i/>
                <w:iCs/>
                <w:color w:val="262626" w:themeColor="text1" w:themeTint="D9"/>
                <w:spacing w:val="10"/>
                <w:kern w:val="10"/>
                <w:lang w:val="en-CA"/>
              </w:rPr>
              <w:t xml:space="preserve">: </w:t>
            </w:r>
            <w:r w:rsidR="00D16DDF">
              <w:rPr>
                <w:rFonts w:ascii="Arial" w:eastAsia="Times New Roman" w:hAnsi="Arial" w:cs="Times New Roman"/>
                <w:i/>
                <w:iCs/>
                <w:color w:val="262626" w:themeColor="text1" w:themeTint="D9"/>
                <w:spacing w:val="10"/>
                <w:kern w:val="10"/>
                <w:lang w:val="en-CA"/>
              </w:rPr>
              <w:t>PDF</w:t>
            </w:r>
            <w:r w:rsidR="00D16DDF" w:rsidRPr="007355CF">
              <w:rPr>
                <w:rFonts w:ascii="Arial" w:eastAsia="Times New Roman" w:hAnsi="Arial" w:cs="Times New Roman"/>
                <w:i/>
                <w:iCs/>
                <w:color w:val="262626" w:themeColor="text1" w:themeTint="D9"/>
                <w:spacing w:val="10"/>
                <w:kern w:val="10"/>
                <w:lang w:val="en-CA"/>
              </w:rPr>
              <w:t xml:space="preserve"> </w:t>
            </w:r>
            <w:r w:rsidR="007355CF" w:rsidRPr="007355CF">
              <w:rPr>
                <w:rFonts w:ascii="Arial" w:eastAsia="Times New Roman" w:hAnsi="Arial" w:cs="Times New Roman"/>
                <w:i/>
                <w:iCs/>
                <w:color w:val="262626" w:themeColor="text1" w:themeTint="D9"/>
                <w:spacing w:val="10"/>
                <w:kern w:val="10"/>
                <w:lang w:val="en-CA"/>
              </w:rPr>
              <w:t>format, limit specified in the number of words allowed per question, 20MB max.</w:t>
            </w:r>
          </w:p>
        </w:tc>
        <w:tc>
          <w:tcPr>
            <w:tcW w:w="1297" w:type="dxa"/>
            <w:vAlign w:val="center"/>
          </w:tcPr>
          <w:p w14:paraId="58127558" w14:textId="77777777" w:rsidR="00627B6E" w:rsidRDefault="00627B6E">
            <w:pPr>
              <w:pStyle w:val="B1Mainbody"/>
              <w:jc w:val="left"/>
            </w:pPr>
            <w:r>
              <w:t>File upload field</w:t>
            </w:r>
          </w:p>
        </w:tc>
      </w:tr>
    </w:tbl>
    <w:p w14:paraId="241D38B9" w14:textId="1BC3BD7B" w:rsidR="005D7D65" w:rsidRDefault="005D7D65" w:rsidP="005D7D65">
      <w:pPr>
        <w:pStyle w:val="B1Mainbody"/>
      </w:pPr>
    </w:p>
    <w:p w14:paraId="31E4E38D" w14:textId="31312F3C" w:rsidR="00FE3186" w:rsidRDefault="2CA453D1" w:rsidP="00FE3186">
      <w:pPr>
        <w:pStyle w:val="Heading1"/>
        <w:numPr>
          <w:ilvl w:val="0"/>
          <w:numId w:val="16"/>
        </w:numPr>
        <w:rPr>
          <w:color w:val="816200" w:themeColor="accent5" w:themeShade="80"/>
        </w:rPr>
      </w:pPr>
      <w:r w:rsidRPr="009A2676">
        <w:rPr>
          <w:color w:val="816200" w:themeColor="accent5" w:themeShade="80"/>
        </w:rPr>
        <w:t>Supporting Visual Files</w:t>
      </w:r>
    </w:p>
    <w:p w14:paraId="7FBFCD42"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757"/>
        <w:gridCol w:w="1297"/>
      </w:tblGrid>
      <w:tr w:rsidR="00D66EE5" w14:paraId="5505EC0D" w14:textId="77777777" w:rsidTr="4F776EEA">
        <w:tc>
          <w:tcPr>
            <w:tcW w:w="7757" w:type="dxa"/>
            <w:vAlign w:val="center"/>
          </w:tcPr>
          <w:p w14:paraId="377FCD4D" w14:textId="77098076" w:rsidR="007355CF" w:rsidRDefault="52CF1CF1" w:rsidP="007355CF">
            <w:pPr>
              <w:pStyle w:val="ListParagraph"/>
              <w:numPr>
                <w:ilvl w:val="1"/>
                <w:numId w:val="16"/>
              </w:numPr>
              <w:rPr>
                <w:rFonts w:ascii="Arial" w:eastAsia="Times New Roman" w:hAnsi="Arial" w:cs="Times New Roman"/>
                <w:color w:val="262626" w:themeColor="text1" w:themeTint="D9"/>
                <w:spacing w:val="10"/>
                <w:kern w:val="10"/>
                <w:lang w:val="en-CA"/>
              </w:rPr>
            </w:pPr>
            <w:r w:rsidRPr="00FD65F8">
              <w:rPr>
                <w:rFonts w:ascii="Arial" w:eastAsia="Times New Roman" w:hAnsi="Arial" w:cs="Times New Roman"/>
                <w:color w:val="262626" w:themeColor="text1" w:themeTint="D9"/>
                <w:spacing w:val="10"/>
                <w:kern w:val="10"/>
                <w:lang w:val="en-CA"/>
              </w:rPr>
              <w:t xml:space="preserve">Please upload relevant </w:t>
            </w:r>
            <w:r w:rsidR="1AA2A521" w:rsidRPr="4F776EEA">
              <w:rPr>
                <w:rFonts w:ascii="Arial" w:eastAsia="Times New Roman" w:hAnsi="Arial" w:cs="Times New Roman"/>
                <w:b/>
                <w:bCs/>
                <w:color w:val="262626" w:themeColor="text1" w:themeTint="D9"/>
                <w:lang w:val="en-CA"/>
              </w:rPr>
              <w:t>supporting visual files</w:t>
            </w:r>
            <w:r w:rsidRPr="00FD65F8">
              <w:rPr>
                <w:rFonts w:ascii="Arial" w:eastAsia="Times New Roman" w:hAnsi="Arial" w:cs="Times New Roman"/>
                <w:color w:val="262626" w:themeColor="text1" w:themeTint="D9"/>
                <w:spacing w:val="10"/>
                <w:kern w:val="10"/>
                <w:lang w:val="en-CA"/>
              </w:rPr>
              <w:t xml:space="preserve"> that are relevant to showcase the village resources and </w:t>
            </w:r>
            <w:proofErr w:type="gramStart"/>
            <w:r w:rsidRPr="00FD65F8">
              <w:rPr>
                <w:rFonts w:ascii="Arial" w:eastAsia="Times New Roman" w:hAnsi="Arial" w:cs="Times New Roman"/>
                <w:color w:val="262626" w:themeColor="text1" w:themeTint="D9"/>
                <w:spacing w:val="10"/>
                <w:kern w:val="10"/>
                <w:lang w:val="en-CA"/>
              </w:rPr>
              <w:t>initiatives.*</w:t>
            </w:r>
            <w:proofErr w:type="gramEnd"/>
          </w:p>
          <w:p w14:paraId="2F6A9167" w14:textId="5CD75E8C" w:rsidR="00A37B35" w:rsidRDefault="00A37B35" w:rsidP="00FD13D9">
            <w:pPr>
              <w:pStyle w:val="ListParagraph"/>
              <w:rPr>
                <w:rFonts w:ascii="Arial" w:eastAsia="Times New Roman" w:hAnsi="Arial" w:cs="Times New Roman"/>
                <w:i/>
                <w:iCs/>
                <w:color w:val="262626" w:themeColor="text1" w:themeTint="D9"/>
                <w:spacing w:val="10"/>
                <w:kern w:val="10"/>
                <w:lang w:val="en-CA"/>
              </w:rPr>
            </w:pPr>
          </w:p>
          <w:p w14:paraId="5CF658B8" w14:textId="77777777" w:rsidR="00437DC4" w:rsidRDefault="4E3B3187" w:rsidP="00FD13D9">
            <w:pPr>
              <w:pStyle w:val="ListParagraph"/>
              <w:rPr>
                <w:rFonts w:ascii="Arial" w:eastAsia="Times New Roman" w:hAnsi="Arial" w:cs="Times New Roman"/>
                <w:i/>
                <w:iCs/>
                <w:color w:val="262626" w:themeColor="text1" w:themeTint="D9"/>
                <w:spacing w:val="10"/>
                <w:kern w:val="10"/>
                <w:lang w:val="en-CA"/>
              </w:rPr>
            </w:pPr>
            <w:r w:rsidRPr="4F776EEA">
              <w:rPr>
                <w:rFonts w:ascii="Arial" w:eastAsia="Times New Roman" w:hAnsi="Arial" w:cs="Times New Roman"/>
                <w:b/>
                <w:bCs/>
                <w:i/>
                <w:iCs/>
                <w:color w:val="262626" w:themeColor="text1" w:themeTint="D9"/>
                <w:spacing w:val="10"/>
                <w:kern w:val="10"/>
                <w:lang w:val="en-CA"/>
              </w:rPr>
              <w:t>Format and limit specified</w:t>
            </w:r>
            <w:r w:rsidRPr="4F776EEA">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rsidP="00FD13D9">
            <w:pPr>
              <w:pStyle w:val="ListParagraph"/>
              <w:rPr>
                <w:rFonts w:ascii="Arial" w:eastAsia="Times New Roman" w:hAnsi="Arial" w:cs="Times New Roman"/>
                <w:i/>
                <w:iCs/>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Images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jpg. Up to 10 images. 20MB per file max.</w:t>
            </w:r>
          </w:p>
          <w:p w14:paraId="578FE4D2" w14:textId="45B36992" w:rsidR="007355CF" w:rsidRPr="00FD13D9" w:rsidRDefault="00437DC4" w:rsidP="00FD13D9">
            <w:pPr>
              <w:pStyle w:val="ListParagraph"/>
              <w:rPr>
                <w:rFonts w:ascii="Arial" w:eastAsia="Times New Roman" w:hAnsi="Arial" w:cs="Times New Roman"/>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Videos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mp4. Up to 3 videos. 30MB per file ma</w:t>
            </w:r>
            <w:r w:rsidR="00AD583E">
              <w:rPr>
                <w:rFonts w:ascii="Arial" w:eastAsia="Times New Roman" w:hAnsi="Arial" w:cs="Times New Roman"/>
                <w:i/>
                <w:iCs/>
                <w:color w:val="262626" w:themeColor="text1" w:themeTint="D9"/>
                <w:spacing w:val="10"/>
                <w:kern w:val="10"/>
                <w:lang w:val="en-CA"/>
              </w:rPr>
              <w:t>x.</w:t>
            </w:r>
          </w:p>
          <w:p w14:paraId="54EC2C8B" w14:textId="3433A409" w:rsidR="00BE0ECF" w:rsidRPr="00FD13D9" w:rsidRDefault="00BE0ECF" w:rsidP="00FD13D9">
            <w:pPr>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00016FA8">
            <w:pPr>
              <w:pStyle w:val="B1Mainbody"/>
              <w:jc w:val="left"/>
            </w:pPr>
            <w:r>
              <w:t>File upload field</w:t>
            </w:r>
            <w:r w:rsidR="00BE0ECF">
              <w:t xml:space="preserve"> </w:t>
            </w:r>
          </w:p>
        </w:tc>
      </w:tr>
      <w:tr w:rsidR="00FD13D9" w14:paraId="58BB0F33" w14:textId="77777777" w:rsidTr="4F776EEA">
        <w:tc>
          <w:tcPr>
            <w:tcW w:w="7757" w:type="dxa"/>
            <w:vAlign w:val="center"/>
          </w:tcPr>
          <w:p w14:paraId="06C095C7" w14:textId="5E2DAF9D" w:rsidR="00FD13D9" w:rsidRPr="00FD13D9" w:rsidRDefault="00FD13D9" w:rsidP="00FD13D9">
            <w:pPr>
              <w:pStyle w:val="ListParagraph"/>
              <w:numPr>
                <w:ilvl w:val="1"/>
                <w:numId w:val="16"/>
              </w:numPr>
              <w:rPr>
                <w:rFonts w:ascii="Arial" w:eastAsia="Times New Roman" w:hAnsi="Arial" w:cs="Times New Roman"/>
                <w:color w:val="262626" w:themeColor="text1" w:themeTint="D9"/>
                <w:spacing w:val="10"/>
                <w:kern w:val="10"/>
                <w:lang w:val="en-CA"/>
              </w:rPr>
            </w:pPr>
            <w:r>
              <w:rPr>
                <w:rFonts w:ascii="Arial" w:eastAsia="Times New Roman" w:hAnsi="Arial" w:cs="Times New Roman"/>
                <w:color w:val="262626" w:themeColor="text1" w:themeTint="D9"/>
                <w:spacing w:val="10"/>
                <w:kern w:val="10"/>
                <w:lang w:val="en-CA"/>
              </w:rPr>
              <w:t xml:space="preserve">Please provide </w:t>
            </w:r>
            <w:r w:rsidR="006B50C4">
              <w:rPr>
                <w:rFonts w:ascii="Arial" w:eastAsia="Times New Roman" w:hAnsi="Arial" w:cs="Times New Roman"/>
                <w:color w:val="262626" w:themeColor="text1" w:themeTint="D9"/>
                <w:spacing w:val="10"/>
                <w:kern w:val="10"/>
                <w:lang w:val="en-CA"/>
              </w:rPr>
              <w:t xml:space="preserve">up to three </w:t>
            </w:r>
            <w:r w:rsidRPr="00FD13D9">
              <w:rPr>
                <w:rFonts w:ascii="Arial" w:eastAsia="Times New Roman" w:hAnsi="Arial" w:cs="Times New Roman"/>
                <w:color w:val="262626" w:themeColor="text1" w:themeTint="D9"/>
                <w:spacing w:val="10"/>
                <w:kern w:val="10"/>
                <w:lang w:val="en-CA"/>
              </w:rPr>
              <w:t xml:space="preserve">YouTube links </w:t>
            </w:r>
            <w:r w:rsidR="00312D3B">
              <w:rPr>
                <w:rFonts w:ascii="Arial" w:hAnsi="Arial" w:cs="Arial"/>
                <w:color w:val="404040" w:themeColor="text1" w:themeTint="BF"/>
              </w:rPr>
              <w:t>(or to other similar video sharing platforms</w:t>
            </w:r>
            <w:r w:rsidR="00116556">
              <w:rPr>
                <w:rFonts w:ascii="Arial" w:hAnsi="Arial" w:cs="Arial"/>
                <w:color w:val="404040" w:themeColor="text1" w:themeTint="BF"/>
              </w:rPr>
              <w:t xml:space="preserve"> (i.e.: </w:t>
            </w:r>
            <w:proofErr w:type="spellStart"/>
            <w:r w:rsidR="00116556">
              <w:rPr>
                <w:rFonts w:ascii="Arial" w:hAnsi="Arial" w:cs="Arial"/>
                <w:color w:val="404040" w:themeColor="text1" w:themeTint="BF"/>
              </w:rPr>
              <w:t>vimeo</w:t>
            </w:r>
            <w:proofErr w:type="spellEnd"/>
            <w:r w:rsidR="00116556">
              <w:rPr>
                <w:rFonts w:ascii="Arial" w:hAnsi="Arial" w:cs="Arial"/>
                <w:color w:val="404040" w:themeColor="text1" w:themeTint="BF"/>
              </w:rPr>
              <w:t xml:space="preserve">, </w:t>
            </w:r>
            <w:r w:rsidR="001862BB">
              <w:rPr>
                <w:rFonts w:ascii="Arial" w:hAnsi="Arial" w:cs="Arial"/>
                <w:color w:val="404040" w:themeColor="text1" w:themeTint="BF"/>
              </w:rPr>
              <w:t xml:space="preserve">Tencent, </w:t>
            </w:r>
            <w:proofErr w:type="spellStart"/>
            <w:r w:rsidR="001862BB" w:rsidRPr="001862BB">
              <w:rPr>
                <w:rFonts w:ascii="Arial" w:hAnsi="Arial" w:cs="Arial"/>
                <w:color w:val="404040" w:themeColor="text1" w:themeTint="BF"/>
              </w:rPr>
              <w:t>iQiyi</w:t>
            </w:r>
            <w:proofErr w:type="spellEnd"/>
            <w:r w:rsidR="001862BB">
              <w:rPr>
                <w:rFonts w:ascii="Arial" w:hAnsi="Arial" w:cs="Arial"/>
                <w:color w:val="404040" w:themeColor="text1" w:themeTint="BF"/>
              </w:rPr>
              <w:t>, etc.</w:t>
            </w:r>
            <w:r w:rsidR="00312D3B">
              <w:rPr>
                <w:rFonts w:ascii="Arial" w:hAnsi="Arial" w:cs="Arial"/>
                <w:color w:val="404040" w:themeColor="text1" w:themeTint="BF"/>
              </w:rPr>
              <w:t xml:space="preserve">) </w:t>
            </w:r>
            <w:r w:rsidR="00725606">
              <w:rPr>
                <w:rFonts w:ascii="Arial" w:hAnsi="Arial" w:cs="Arial"/>
                <w:color w:val="404040" w:themeColor="text1" w:themeTint="BF"/>
              </w:rPr>
              <w:t>of</w:t>
            </w:r>
            <w:r w:rsidRPr="00FD13D9">
              <w:rPr>
                <w:rFonts w:ascii="Arial" w:eastAsia="Times New Roman" w:hAnsi="Arial" w:cs="Times New Roman"/>
                <w:color w:val="262626" w:themeColor="text1" w:themeTint="D9"/>
                <w:spacing w:val="10"/>
                <w:kern w:val="10"/>
                <w:lang w:val="en-CA"/>
              </w:rPr>
              <w:t xml:space="preserve"> </w:t>
            </w:r>
            <w:r w:rsidRPr="00FD13D9">
              <w:rPr>
                <w:rFonts w:ascii="Arial" w:eastAsia="Times New Roman" w:hAnsi="Arial" w:cs="Times New Roman"/>
                <w:b/>
                <w:bCs/>
                <w:color w:val="262626" w:themeColor="text1" w:themeTint="D9"/>
                <w:spacing w:val="10"/>
                <w:kern w:val="10"/>
                <w:lang w:val="en-CA"/>
              </w:rPr>
              <w:t>promotional videos</w:t>
            </w:r>
            <w:r>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rsidP="00FD13D9">
            <w:pPr>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00016FA8">
            <w:pPr>
              <w:pStyle w:val="B1Mainbody"/>
              <w:jc w:val="left"/>
            </w:pPr>
            <w:r>
              <w:t xml:space="preserve">3 </w:t>
            </w:r>
            <w:r w:rsidR="0B0D6BBF">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Default="31819C10" w:rsidP="00FD13D9">
      <w:pPr>
        <w:pStyle w:val="Heading1"/>
        <w:numPr>
          <w:ilvl w:val="0"/>
          <w:numId w:val="16"/>
        </w:numPr>
        <w:rPr>
          <w:color w:val="816200" w:themeColor="accent5" w:themeShade="80"/>
        </w:rPr>
      </w:pPr>
      <w:r w:rsidRPr="009A2676">
        <w:rPr>
          <w:color w:val="816200" w:themeColor="accent5" w:themeShade="80"/>
        </w:rPr>
        <w:t>Compliance Framework</w:t>
      </w:r>
    </w:p>
    <w:p w14:paraId="30D79A5C"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61"/>
        <w:gridCol w:w="5016"/>
        <w:gridCol w:w="1177"/>
      </w:tblGrid>
      <w:tr w:rsidR="00917477" w14:paraId="5EE4A03B" w14:textId="77777777" w:rsidTr="00016FA8">
        <w:tc>
          <w:tcPr>
            <w:tcW w:w="3005" w:type="dxa"/>
            <w:vAlign w:val="center"/>
          </w:tcPr>
          <w:p w14:paraId="6A723970" w14:textId="08484375" w:rsidR="00917477" w:rsidRPr="00917477" w:rsidRDefault="00917477" w:rsidP="00917477">
            <w:pPr>
              <w:pStyle w:val="B1Mainbody"/>
            </w:pPr>
            <w:r w:rsidRPr="00917477">
              <w:t>How did you learn about the Best Tourism Villages by UNWTO initiative?</w:t>
            </w:r>
            <w:r w:rsidR="00DD7625">
              <w:t xml:space="preserve"> </w:t>
            </w:r>
            <w:r w:rsidR="00CE1878">
              <w:t>*</w:t>
            </w:r>
          </w:p>
        </w:tc>
        <w:tc>
          <w:tcPr>
            <w:tcW w:w="5212" w:type="dxa"/>
          </w:tcPr>
          <w:p w14:paraId="3B12634A" w14:textId="77777777" w:rsidR="00917477" w:rsidRDefault="00917477" w:rsidP="00FC2753">
            <w:pPr>
              <w:pStyle w:val="B1Mainbody"/>
              <w:numPr>
                <w:ilvl w:val="0"/>
                <w:numId w:val="27"/>
              </w:numPr>
            </w:pPr>
            <w:r>
              <w:t>UNWTO website</w:t>
            </w:r>
          </w:p>
          <w:p w14:paraId="4B77F369" w14:textId="77777777" w:rsidR="00917477" w:rsidRDefault="00917477" w:rsidP="00FC2753">
            <w:pPr>
              <w:pStyle w:val="B1Mainbody"/>
              <w:numPr>
                <w:ilvl w:val="0"/>
                <w:numId w:val="27"/>
              </w:numPr>
            </w:pPr>
            <w:r>
              <w:t xml:space="preserve">Social Media </w:t>
            </w:r>
          </w:p>
          <w:p w14:paraId="53C1E1B4" w14:textId="77777777" w:rsidR="00917477" w:rsidRDefault="00917477" w:rsidP="00FC2753">
            <w:pPr>
              <w:pStyle w:val="B1Mainbody"/>
              <w:numPr>
                <w:ilvl w:val="0"/>
                <w:numId w:val="27"/>
              </w:numPr>
            </w:pPr>
            <w:r>
              <w:t>Direct Communication from UNWTO</w:t>
            </w:r>
          </w:p>
          <w:p w14:paraId="4FFC9912" w14:textId="77777777" w:rsidR="00917477" w:rsidRDefault="00917477" w:rsidP="00FC2753">
            <w:pPr>
              <w:pStyle w:val="B1Mainbody"/>
              <w:numPr>
                <w:ilvl w:val="0"/>
                <w:numId w:val="27"/>
              </w:numPr>
            </w:pPr>
            <w:r>
              <w:t>Press</w:t>
            </w:r>
          </w:p>
          <w:p w14:paraId="288929D9" w14:textId="77777777" w:rsidR="00917477" w:rsidRDefault="00917477" w:rsidP="00FC2753">
            <w:pPr>
              <w:pStyle w:val="B1Mainbody"/>
              <w:numPr>
                <w:ilvl w:val="0"/>
                <w:numId w:val="27"/>
              </w:numPr>
            </w:pPr>
            <w:r>
              <w:t>Event</w:t>
            </w:r>
          </w:p>
          <w:p w14:paraId="3117294C" w14:textId="77777777" w:rsidR="00917477" w:rsidRDefault="00917477" w:rsidP="00FC2753">
            <w:pPr>
              <w:pStyle w:val="B1Mainbody"/>
              <w:numPr>
                <w:ilvl w:val="0"/>
                <w:numId w:val="27"/>
              </w:numPr>
            </w:pPr>
            <w:r>
              <w:t>Recommendation from colleague or partner</w:t>
            </w:r>
          </w:p>
          <w:p w14:paraId="46911168" w14:textId="7DE883B1" w:rsidR="00917477" w:rsidRPr="00BE0ECF" w:rsidRDefault="00917477" w:rsidP="00BE0ECF">
            <w:pPr>
              <w:pStyle w:val="B1Mainbody"/>
              <w:numPr>
                <w:ilvl w:val="0"/>
                <w:numId w:val="27"/>
              </w:numPr>
            </w:pPr>
            <w:r>
              <w:t>Othe</w:t>
            </w:r>
            <w:r w:rsidR="005C355B">
              <w:t>r</w:t>
            </w:r>
          </w:p>
        </w:tc>
        <w:tc>
          <w:tcPr>
            <w:tcW w:w="799" w:type="dxa"/>
            <w:vAlign w:val="center"/>
          </w:tcPr>
          <w:p w14:paraId="4655A696" w14:textId="77777777" w:rsidR="00917477" w:rsidRDefault="00917477" w:rsidP="00917477">
            <w:pPr>
              <w:pStyle w:val="B1Mainbody"/>
            </w:pPr>
            <w:r>
              <w:t>Multiple Choice Question</w:t>
            </w:r>
          </w:p>
        </w:tc>
      </w:tr>
    </w:tbl>
    <w:p w14:paraId="36FC23F1" w14:textId="1A4710CB" w:rsidR="002374BE" w:rsidRPr="00BE0ECF" w:rsidRDefault="002374BE" w:rsidP="000047B8">
      <w:pPr>
        <w:pStyle w:val="B1Mainbody"/>
      </w:pPr>
      <w:bookmarkStart w:id="0"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72F84127">
        <w:tc>
          <w:tcPr>
            <w:tcW w:w="7998" w:type="dxa"/>
            <w:vAlign w:val="center"/>
          </w:tcPr>
          <w:p w14:paraId="7D6DD677" w14:textId="77777777" w:rsidR="00FC2753" w:rsidRPr="00542740" w:rsidRDefault="4C434F05" w:rsidP="72F84127">
            <w:pPr>
              <w:pStyle w:val="B1Mainbody"/>
              <w:jc w:val="left"/>
              <w:rPr>
                <w:lang w:val="en-US"/>
              </w:rPr>
            </w:pPr>
            <w:r w:rsidRPr="72F84127">
              <w:rPr>
                <w:lang w:val="en-US"/>
              </w:rPr>
              <w:lastRenderedPageBreak/>
              <w:t>1. I am/We are aware and accept the Statutes of UNWTO</w:t>
            </w:r>
            <w:r w:rsidR="00FC2753" w:rsidRPr="72F84127">
              <w:rPr>
                <w:rStyle w:val="FootnoteReference"/>
                <w:rFonts w:ascii="Arial Narrow" w:hAnsi="Arial Narrow"/>
              </w:rPr>
              <w:footnoteReference w:id="2"/>
            </w:r>
            <w:r w:rsidRPr="72F84127">
              <w:rPr>
                <w:lang w:val="en-US"/>
              </w:rPr>
              <w:t xml:space="preserve"> and the Global Code of Ethics for Tourism</w:t>
            </w:r>
            <w:r w:rsidR="00FC2753" w:rsidRPr="72F84127">
              <w:rPr>
                <w:rStyle w:val="FootnoteReference"/>
                <w:rFonts w:ascii="Arial Narrow" w:hAnsi="Arial Narrow"/>
              </w:rPr>
              <w:footnoteReference w:id="3"/>
            </w:r>
            <w:r w:rsidRPr="72F84127">
              <w:rPr>
                <w:lang w:val="en-US"/>
              </w:rPr>
              <w:t xml:space="preserve">  *</w:t>
            </w:r>
          </w:p>
        </w:tc>
        <w:tc>
          <w:tcPr>
            <w:tcW w:w="1019" w:type="dxa"/>
            <w:vAlign w:val="center"/>
          </w:tcPr>
          <w:sdt>
            <w:sdtPr>
              <w:id w:val="273208149"/>
              <w14:checkbox>
                <w14:checked w14:val="0"/>
                <w14:checkedState w14:val="2612" w14:font="MS Gothic"/>
                <w14:uncheckedState w14:val="2610" w14:font="MS Gothic"/>
              </w14:checkbox>
            </w:sdtPr>
            <w:sdtEndPr/>
            <w:sdtContent>
              <w:p w14:paraId="79C97F46"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42249DEF" w14:textId="77777777" w:rsidR="00FC2753" w:rsidRPr="00273DDA" w:rsidRDefault="00FC2753" w:rsidP="00FC2753">
            <w:pPr>
              <w:pStyle w:val="B1Mainbody"/>
              <w:jc w:val="left"/>
              <w:rPr>
                <w:szCs w:val="24"/>
              </w:rPr>
            </w:pPr>
            <w:r w:rsidRPr="00273DDA">
              <w:rPr>
                <w:szCs w:val="24"/>
              </w:rPr>
              <w:t>YES</w:t>
            </w:r>
          </w:p>
        </w:tc>
      </w:tr>
      <w:tr w:rsidR="00FC2753" w:rsidRPr="00982880" w14:paraId="279711B8" w14:textId="77777777" w:rsidTr="72F84127">
        <w:tc>
          <w:tcPr>
            <w:tcW w:w="7998" w:type="dxa"/>
            <w:vAlign w:val="center"/>
          </w:tcPr>
          <w:p w14:paraId="502841E0" w14:textId="0A1EFB5D" w:rsidR="00FC2753" w:rsidRPr="00542740" w:rsidRDefault="4C434F05" w:rsidP="19BE5297">
            <w:pPr>
              <w:pStyle w:val="B1Mainbody"/>
              <w:jc w:val="left"/>
              <w:rPr>
                <w:rFonts w:cs="Arial"/>
              </w:rPr>
            </w:pPr>
            <w:r w:rsidRPr="72F84127">
              <w:rPr>
                <w:lang w:val="en-US"/>
              </w:rPr>
              <w:t xml:space="preserve">2. I am/We are aware and accept to comply with the Terms and Conditions of ‘Best Tourism Villages by UNWTO’ initiative. Accordingly, I/we recognize that UNWTO reserves the right to suspend or exclude a village from ‘Best Tourism Villages by UNWTO’ Network at any time in case of breach of these Terms and Conditions, for not meeting the requirements for joining the initiative for any other reason duly </w:t>
            </w:r>
            <w:proofErr w:type="gramStart"/>
            <w:r w:rsidRPr="72F84127">
              <w:rPr>
                <w:lang w:val="en-US"/>
              </w:rPr>
              <w:t>justified.*</w:t>
            </w:r>
            <w:proofErr w:type="gramEnd"/>
          </w:p>
        </w:tc>
        <w:tc>
          <w:tcPr>
            <w:tcW w:w="1019" w:type="dxa"/>
            <w:vAlign w:val="center"/>
          </w:tcPr>
          <w:sdt>
            <w:sdtPr>
              <w:id w:val="1062600399"/>
              <w14:checkbox>
                <w14:checked w14:val="0"/>
                <w14:checkedState w14:val="2612" w14:font="MS Gothic"/>
                <w14:uncheckedState w14:val="2610" w14:font="MS Gothic"/>
              </w14:checkbox>
            </w:sdtPr>
            <w:sdtEndPr/>
            <w:sdtContent>
              <w:p w14:paraId="3374115B"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06CAA7E1" w14:textId="77777777" w:rsidR="00FC2753" w:rsidRPr="00273DDA" w:rsidRDefault="00FC2753" w:rsidP="00FC2753">
            <w:pPr>
              <w:pStyle w:val="B1Mainbody"/>
              <w:jc w:val="left"/>
              <w:rPr>
                <w:szCs w:val="24"/>
              </w:rPr>
            </w:pPr>
            <w:r w:rsidRPr="00273DDA">
              <w:rPr>
                <w:szCs w:val="24"/>
              </w:rPr>
              <w:t>YES</w:t>
            </w:r>
          </w:p>
        </w:tc>
      </w:tr>
      <w:tr w:rsidR="00FC2753" w:rsidRPr="00982880" w14:paraId="10F63B8A" w14:textId="77777777" w:rsidTr="72F84127">
        <w:tc>
          <w:tcPr>
            <w:tcW w:w="7998" w:type="dxa"/>
            <w:vAlign w:val="center"/>
          </w:tcPr>
          <w:p w14:paraId="698F9569" w14:textId="619DCCA4" w:rsidR="00FC2753" w:rsidRPr="00542740" w:rsidRDefault="00FC2753" w:rsidP="19BE5297">
            <w:pPr>
              <w:pStyle w:val="B1Mainbody"/>
              <w:jc w:val="left"/>
              <w:rPr>
                <w:lang w:val="en-US"/>
              </w:rPr>
            </w:pPr>
            <w:r w:rsidRPr="19BE5297">
              <w:rPr>
                <w:lang w:val="en-US"/>
              </w:rPr>
              <w:t xml:space="preserve">3. </w:t>
            </w:r>
            <w:r w:rsidRPr="19BE5297">
              <w:t xml:space="preserve">I/We understand and accept that the village, once officially a member of </w:t>
            </w:r>
            <w:r>
              <w:rPr>
                <w:szCs w:val="24"/>
              </w:rPr>
              <w:t>‘</w:t>
            </w:r>
            <w:r w:rsidRPr="19BE5297">
              <w:rPr>
                <w:lang w:val="en-US"/>
              </w:rPr>
              <w:t>Best Tourism Villages by UNWTO’ Network</w:t>
            </w:r>
            <w:r w:rsidRPr="19BE5297">
              <w:t xml:space="preserve"> may mention its membership as such.</w:t>
            </w:r>
            <w:r w:rsidR="71AD065F">
              <w:t xml:space="preserve"> Only villages recognised as Best Tourism Villages by UNWTO can use the initiative’s logo</w:t>
            </w:r>
            <w:r w:rsidR="0551A718">
              <w:t xml:space="preserve"> according to the Terms and Conditions and to the Guidelines for the use of the logo</w:t>
            </w:r>
            <w:r w:rsidR="71AD065F">
              <w:t>.</w:t>
            </w:r>
            <w:r w:rsidRPr="19BE5297">
              <w:t xml:space="preserve"> Any use of UNWTO’s signs (name, emblem, flag or acronym) shall be subject to prior written authorization by UNWTO and in full compliance with the terms and conditions in accordance with UNWTO Terms of Use</w:t>
            </w:r>
            <w:r w:rsidRPr="19BE5297">
              <w:rPr>
                <w:rStyle w:val="FootnoteReference"/>
                <w:rFonts w:ascii="Arial Narrow" w:hAnsi="Arial Narrow"/>
              </w:rPr>
              <w:footnoteReference w:id="4"/>
            </w:r>
            <w:r w:rsidRPr="00542740">
              <w:rPr>
                <w:szCs w:val="24"/>
              </w:rPr>
              <w:t>.</w:t>
            </w:r>
            <w:r>
              <w:rPr>
                <w:szCs w:val="24"/>
              </w:rPr>
              <w:t>*</w:t>
            </w:r>
          </w:p>
        </w:tc>
        <w:tc>
          <w:tcPr>
            <w:tcW w:w="1019" w:type="dxa"/>
            <w:vAlign w:val="center"/>
          </w:tcPr>
          <w:sdt>
            <w:sdtPr>
              <w:id w:val="126908162"/>
              <w14:checkbox>
                <w14:checked w14:val="0"/>
                <w14:checkedState w14:val="2612" w14:font="MS Gothic"/>
                <w14:uncheckedState w14:val="2610" w14:font="MS Gothic"/>
              </w14:checkbox>
            </w:sdtPr>
            <w:sdtEndPr/>
            <w:sdtContent>
              <w:p w14:paraId="4463C79E" w14:textId="6FB7BF40" w:rsidR="00FC2753" w:rsidRPr="00273DDA" w:rsidRDefault="00A5678F" w:rsidP="00FC2753">
                <w:pPr>
                  <w:pStyle w:val="B1Mainbody"/>
                  <w:jc w:val="left"/>
                  <w:rPr>
                    <w:szCs w:val="24"/>
                  </w:rPr>
                </w:pPr>
                <w:r>
                  <w:rPr>
                    <w:rFonts w:ascii="MS Gothic" w:eastAsia="MS Gothic" w:hAnsi="MS Gothic" w:hint="eastAsia"/>
                    <w:szCs w:val="24"/>
                  </w:rPr>
                  <w:t>☐</w:t>
                </w:r>
              </w:p>
            </w:sdtContent>
          </w:sdt>
          <w:p w14:paraId="42EDD682" w14:textId="77777777" w:rsidR="00FC2753" w:rsidRDefault="00FC2753" w:rsidP="00FC2753">
            <w:pPr>
              <w:pStyle w:val="B1Mainbody"/>
              <w:jc w:val="left"/>
              <w:rPr>
                <w:szCs w:val="24"/>
              </w:rPr>
            </w:pPr>
            <w:r w:rsidRPr="00273DDA">
              <w:rPr>
                <w:szCs w:val="24"/>
              </w:rPr>
              <w:t>YES</w:t>
            </w:r>
          </w:p>
          <w:p w14:paraId="394B1876" w14:textId="77777777" w:rsidR="00FC2753" w:rsidRDefault="00FC2753" w:rsidP="00FC2753">
            <w:pPr>
              <w:pStyle w:val="B1Mainbody"/>
              <w:jc w:val="left"/>
              <w:rPr>
                <w:szCs w:val="24"/>
              </w:rPr>
            </w:pPr>
          </w:p>
        </w:tc>
      </w:tr>
      <w:tr w:rsidR="00FC2753" w:rsidRPr="00982880" w14:paraId="5550C02D" w14:textId="77777777" w:rsidTr="72F84127">
        <w:tc>
          <w:tcPr>
            <w:tcW w:w="7998" w:type="dxa"/>
            <w:vAlign w:val="center"/>
          </w:tcPr>
          <w:p w14:paraId="5156DA59" w14:textId="7DC08FB5" w:rsidR="00FC2753" w:rsidRPr="00542740" w:rsidRDefault="00FC2753" w:rsidP="00FC2753">
            <w:pPr>
              <w:pStyle w:val="B1Mainbody"/>
              <w:jc w:val="left"/>
              <w:rPr>
                <w:lang w:val="en-US"/>
              </w:rPr>
            </w:pPr>
            <w:r w:rsidRPr="501BCB36">
              <w:rPr>
                <w:lang w:val="en-US"/>
              </w:rPr>
              <w:t xml:space="preserve">4. </w:t>
            </w:r>
            <w:r>
              <w:t xml:space="preserve"> </w:t>
            </w:r>
            <w:r w:rsidRPr="501BCB36">
              <w:t xml:space="preserve">By becoming a Member of </w:t>
            </w:r>
            <w:r>
              <w:t>‘</w:t>
            </w:r>
            <w:r w:rsidRPr="501BCB36">
              <w:t xml:space="preserve">Best Tourism Villages </w:t>
            </w:r>
            <w:r>
              <w:t>by UNWTO’</w:t>
            </w:r>
            <w:r w:rsidRPr="501BCB36">
              <w:t xml:space="preserve"> Network, the village accepts to comply with the terms and conditions established by the UNWTO, in particular on the use of UNWTO signs and the prohibition to be involved in any activity that could be opposed to the objectives or principles of the UNWTO or the UN or that could adversely reflect upon the </w:t>
            </w:r>
            <w:proofErr w:type="gramStart"/>
            <w:r w:rsidRPr="501BCB36">
              <w:t>UNWTO</w:t>
            </w:r>
            <w:r w:rsidR="00E37B63">
              <w:t>.</w:t>
            </w:r>
            <w:r>
              <w:t>*</w:t>
            </w:r>
            <w:proofErr w:type="gramEnd"/>
          </w:p>
        </w:tc>
        <w:tc>
          <w:tcPr>
            <w:tcW w:w="1019" w:type="dxa"/>
            <w:vAlign w:val="center"/>
          </w:tcPr>
          <w:sdt>
            <w:sdtPr>
              <w:id w:val="1381133334"/>
              <w14:checkbox>
                <w14:checked w14:val="0"/>
                <w14:checkedState w14:val="2612" w14:font="MS Gothic"/>
                <w14:uncheckedState w14:val="2610" w14:font="MS Gothic"/>
              </w14:checkbox>
            </w:sdtPr>
            <w:sdtEndPr/>
            <w:sdtContent>
              <w:p w14:paraId="0C037189"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7B274924" w14:textId="77777777" w:rsidR="00FC2753" w:rsidRDefault="00FC2753" w:rsidP="00FC2753">
            <w:pPr>
              <w:pStyle w:val="B1Mainbody"/>
              <w:jc w:val="left"/>
              <w:rPr>
                <w:szCs w:val="24"/>
              </w:rPr>
            </w:pPr>
            <w:r w:rsidRPr="00273DDA">
              <w:rPr>
                <w:szCs w:val="24"/>
              </w:rPr>
              <w:t>YES</w:t>
            </w:r>
          </w:p>
          <w:p w14:paraId="2D2DE902" w14:textId="77777777" w:rsidR="00FC2753" w:rsidRDefault="00FC2753" w:rsidP="00FC2753">
            <w:pPr>
              <w:pStyle w:val="B1Mainbody"/>
              <w:jc w:val="left"/>
              <w:rPr>
                <w:szCs w:val="24"/>
              </w:rPr>
            </w:pPr>
          </w:p>
        </w:tc>
      </w:tr>
      <w:tr w:rsidR="00FC2753" w:rsidRPr="00FC2753" w14:paraId="34EE8F57" w14:textId="77777777" w:rsidTr="72F84127">
        <w:trPr>
          <w:gridAfter w:val="1"/>
          <w:wAfter w:w="1019" w:type="dxa"/>
        </w:trPr>
        <w:tc>
          <w:tcPr>
            <w:tcW w:w="7998" w:type="dxa"/>
            <w:vAlign w:val="center"/>
          </w:tcPr>
          <w:p w14:paraId="15E95F02" w14:textId="77777777" w:rsidR="00FC2753" w:rsidRPr="00FC2753" w:rsidRDefault="00FC2753" w:rsidP="00FC2753">
            <w:pPr>
              <w:pStyle w:val="B1Mainbody"/>
              <w:jc w:val="left"/>
              <w:rPr>
                <w:b/>
                <w:color w:val="00B050"/>
              </w:rPr>
            </w:pPr>
            <w:r w:rsidRPr="009A2676">
              <w:rPr>
                <w:b/>
                <w:color w:val="816200" w:themeColor="accent5" w:themeShade="80"/>
              </w:rPr>
              <w:t>UNDERTAKING</w:t>
            </w:r>
          </w:p>
        </w:tc>
      </w:tr>
      <w:tr w:rsidR="00FC2753" w14:paraId="601FA1ED" w14:textId="77777777" w:rsidTr="72F84127">
        <w:tc>
          <w:tcPr>
            <w:tcW w:w="7998" w:type="dxa"/>
            <w:vAlign w:val="center"/>
          </w:tcPr>
          <w:p w14:paraId="3EFDDE9D" w14:textId="24EF6834" w:rsidR="00FC2753" w:rsidRDefault="4C434F05" w:rsidP="00FC2753">
            <w:pPr>
              <w:pStyle w:val="B1Mainbody"/>
              <w:jc w:val="left"/>
            </w:pPr>
            <w:r>
              <w:t>I, hereby, declare that all the information provided above is true and correct to the best of my knowledge and that I have read, understood and accepted the Terms and Conditions and agree to all of the terms therein. Should I fail to adhere to the conditions set out by said Terms and Conditions, I understand that the UNWTO reserves the right to dismiss my application</w:t>
            </w:r>
            <w:r w:rsidR="43133866">
              <w:t xml:space="preserve"> or remove the recognition to the </w:t>
            </w:r>
            <w:proofErr w:type="gramStart"/>
            <w:r w:rsidR="43133866">
              <w:t>village</w:t>
            </w:r>
            <w:r>
              <w:t>.*</w:t>
            </w:r>
            <w:proofErr w:type="gramEnd"/>
          </w:p>
        </w:tc>
        <w:tc>
          <w:tcPr>
            <w:tcW w:w="1019" w:type="dxa"/>
            <w:vAlign w:val="center"/>
          </w:tcPr>
          <w:sdt>
            <w:sdtPr>
              <w:id w:val="-1621690342"/>
              <w14:checkbox>
                <w14:checked w14:val="0"/>
                <w14:checkedState w14:val="2612" w14:font="MS Gothic"/>
                <w14:uncheckedState w14:val="2610" w14:font="MS Gothic"/>
              </w14:checkbox>
            </w:sdtPr>
            <w:sdtEndPr/>
            <w:sdtContent>
              <w:p w14:paraId="2C51F6FE"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F7D2C76" w14:textId="77777777" w:rsidR="00FC2753" w:rsidRDefault="00FC2753" w:rsidP="00FC2753">
            <w:pPr>
              <w:pStyle w:val="B1Mainbody"/>
              <w:jc w:val="left"/>
            </w:pPr>
            <w:r w:rsidRPr="00273DDA">
              <w:rPr>
                <w:szCs w:val="24"/>
              </w:rPr>
              <w:t>YES</w:t>
            </w:r>
          </w:p>
        </w:tc>
      </w:tr>
      <w:tr w:rsidR="00FC2753" w:rsidRPr="00FC2753" w14:paraId="39E96A37" w14:textId="77777777" w:rsidTr="72F84127">
        <w:tc>
          <w:tcPr>
            <w:tcW w:w="7998" w:type="dxa"/>
            <w:vAlign w:val="center"/>
          </w:tcPr>
          <w:p w14:paraId="3893F2FD" w14:textId="77777777" w:rsidR="00FC2753" w:rsidRPr="00FC2753" w:rsidRDefault="00FC2753" w:rsidP="00FC2753">
            <w:pPr>
              <w:pStyle w:val="B1Mainbody"/>
              <w:jc w:val="left"/>
              <w:rPr>
                <w:b/>
                <w:color w:val="00B050"/>
              </w:rPr>
            </w:pPr>
            <w:r w:rsidRPr="009A2676">
              <w:rPr>
                <w:b/>
                <w:color w:val="816200" w:themeColor="accent5" w:themeShade="80"/>
              </w:rPr>
              <w:t>DATA PROTECTION</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72F84127">
        <w:tc>
          <w:tcPr>
            <w:tcW w:w="7998" w:type="dxa"/>
            <w:vAlign w:val="center"/>
          </w:tcPr>
          <w:p w14:paraId="4A9C9360" w14:textId="7444B03B" w:rsidR="00FC2753" w:rsidRPr="00C41A4C" w:rsidRDefault="4C434F05">
            <w:pPr>
              <w:pStyle w:val="B1Mainbody"/>
              <w:jc w:val="left"/>
            </w:pPr>
            <w:r>
              <w:t>1. By submitting their application, participants acknowledge that referenced projects</w:t>
            </w:r>
            <w:r w:rsidR="6F3140A3">
              <w:t xml:space="preserve"> and visual materials</w:t>
            </w:r>
            <w:r>
              <w:t xml:space="preserve"> are their own originals and/or they own the necessary right to ownership or property rights thereover.</w:t>
            </w:r>
            <w:r w:rsidR="72A9E06A">
              <w:t xml:space="preserve"> </w:t>
            </w:r>
            <w:r w:rsidR="72A9E06A" w:rsidRPr="72F84127">
              <w:lastRenderedPageBreak/>
              <w:t>Participants</w:t>
            </w:r>
            <w:r w:rsidR="72A9E06A" w:rsidRPr="009A2676">
              <w:t xml:space="preserve"> shall duly credit third party copyrights</w:t>
            </w:r>
            <w:r w:rsidR="00FB285D">
              <w:t xml:space="preserve"> and license to use them</w:t>
            </w:r>
            <w:r w:rsidR="72A9E06A" w:rsidRPr="009A2676">
              <w:t xml:space="preserve"> when applicable or if requested by the Secretariat</w:t>
            </w:r>
            <w:r w:rsidR="72A9E06A" w:rsidRPr="72F84127">
              <w:t xml:space="preserve"> at any time.</w:t>
            </w:r>
            <w:r>
              <w:t xml:space="preserve"> Participants agree to hold harmless UNWTO from any and all losses, claims, damages, expenses or liabilities which could arise in relation to intellectual property rights or personal data of third parties in relation to the applications submitted</w:t>
            </w:r>
            <w:r w:rsidR="0008482D">
              <w:t xml:space="preserve"> and visual materials uploaded in the application</w:t>
            </w:r>
            <w:r>
              <w:t xml:space="preserve">. UNWTO shall not claim any property on the initiatives submitted or any other industrial or intellectual property contained in their application. Participants do not cede UNWTO industrial or intellectual property rights arising as a result of their </w:t>
            </w:r>
            <w:proofErr w:type="gramStart"/>
            <w:r>
              <w:t>applications.*</w:t>
            </w:r>
            <w:proofErr w:type="gramEnd"/>
          </w:p>
        </w:tc>
        <w:tc>
          <w:tcPr>
            <w:tcW w:w="1019" w:type="dxa"/>
            <w:vAlign w:val="center"/>
          </w:tcPr>
          <w:sdt>
            <w:sdtPr>
              <w:id w:val="-779036431"/>
              <w14:checkbox>
                <w14:checked w14:val="0"/>
                <w14:checkedState w14:val="2612" w14:font="MS Gothic"/>
                <w14:uncheckedState w14:val="2610" w14:font="MS Gothic"/>
              </w14:checkbox>
            </w:sdtPr>
            <w:sdtEndPr/>
            <w:sdtContent>
              <w:p w14:paraId="73CEAA15" w14:textId="5DD6D2FE" w:rsidR="00FC2753" w:rsidRPr="00273DDA" w:rsidRDefault="004675F3" w:rsidP="00FC2753">
                <w:pPr>
                  <w:pStyle w:val="B1Mainbody"/>
                  <w:jc w:val="left"/>
                  <w:rPr>
                    <w:szCs w:val="24"/>
                  </w:rPr>
                </w:pPr>
                <w:r>
                  <w:rPr>
                    <w:rFonts w:ascii="MS Gothic" w:eastAsia="MS Gothic" w:hAnsi="MS Gothic" w:hint="eastAsia"/>
                  </w:rPr>
                  <w:t>☐</w:t>
                </w:r>
              </w:p>
            </w:sdtContent>
          </w:sdt>
          <w:p w14:paraId="5A5FCA29" w14:textId="77777777" w:rsidR="00FC2753" w:rsidRDefault="00FC2753" w:rsidP="00FC2753">
            <w:pPr>
              <w:pStyle w:val="B1Mainbody"/>
              <w:jc w:val="left"/>
              <w:rPr>
                <w:szCs w:val="24"/>
              </w:rPr>
            </w:pPr>
            <w:r w:rsidRPr="00273DDA">
              <w:rPr>
                <w:szCs w:val="24"/>
              </w:rPr>
              <w:t>YES</w:t>
            </w:r>
          </w:p>
          <w:p w14:paraId="27DB5B57" w14:textId="77777777" w:rsidR="00FC2753" w:rsidRDefault="00FC2753" w:rsidP="00FC2753">
            <w:pPr>
              <w:pStyle w:val="B1Mainbody"/>
              <w:jc w:val="left"/>
            </w:pPr>
          </w:p>
        </w:tc>
      </w:tr>
      <w:tr w:rsidR="00FC2753" w14:paraId="42AE2F7C" w14:textId="77777777" w:rsidTr="72F84127">
        <w:tc>
          <w:tcPr>
            <w:tcW w:w="7998" w:type="dxa"/>
          </w:tcPr>
          <w:p w14:paraId="6BF4845A" w14:textId="033BC03E" w:rsidR="00FC2753" w:rsidRPr="00C41A4C" w:rsidRDefault="00FC2753" w:rsidP="00FC2753">
            <w:pPr>
              <w:pStyle w:val="B1Mainbody"/>
            </w:pPr>
            <w:r w:rsidRPr="00C41A4C">
              <w:lastRenderedPageBreak/>
              <w:t xml:space="preserve">2. By submitting their application, participants expressly grant their consent to the use of the name or their village and initiatives in connection with the </w:t>
            </w:r>
            <w:r>
              <w:t>‘</w:t>
            </w:r>
            <w:r w:rsidRPr="00C41A4C">
              <w:t>Best Tourism Villages by UNWTO</w:t>
            </w:r>
            <w:r>
              <w:t>’</w:t>
            </w:r>
            <w:r w:rsidRPr="00C41A4C">
              <w:t xml:space="preserve"> initiative and the recording and maintenance of related files. Participants may exercise their rights to access, modify, cancel and oppose the processing of their personal details by sending an email to </w:t>
            </w:r>
            <w:hyperlink r:id="rId20" w:history="1">
              <w:r w:rsidRPr="001A7952">
                <w:rPr>
                  <w:rStyle w:val="Hyperlink0"/>
                  <w:rFonts w:cs="Arial"/>
                  <w:color w:val="0070C0"/>
                </w:rPr>
                <w:t>besttourismvillages@unwto.org</w:t>
              </w:r>
            </w:hyperlink>
            <w:r w:rsidRPr="00C41A4C">
              <w:t xml:space="preserve"> indicating which right they wish to exercise and attaching a copy of their passport, national ID card or equivalent documentation.</w:t>
            </w:r>
            <w:r>
              <w:t>*</w:t>
            </w:r>
          </w:p>
        </w:tc>
        <w:tc>
          <w:tcPr>
            <w:tcW w:w="1019" w:type="dxa"/>
          </w:tcPr>
          <w:sdt>
            <w:sdtPr>
              <w:id w:val="-1554461109"/>
              <w14:checkbox>
                <w14:checked w14:val="0"/>
                <w14:checkedState w14:val="2612" w14:font="MS Gothic"/>
                <w14:uncheckedState w14:val="2610" w14:font="MS Gothic"/>
              </w14:checkbox>
            </w:sdtPr>
            <w:sdtEndPr/>
            <w:sdtContent>
              <w:p w14:paraId="1E8670AD" w14:textId="77777777" w:rsidR="00FC2753" w:rsidRPr="00273DDA" w:rsidRDefault="00FC2753" w:rsidP="00FC2753">
                <w:pPr>
                  <w:pStyle w:val="B1Mainbody"/>
                  <w:rPr>
                    <w:szCs w:val="24"/>
                  </w:rPr>
                </w:pPr>
                <w:r>
                  <w:rPr>
                    <w:rFonts w:ascii="MS Gothic" w:eastAsia="MS Gothic" w:hAnsi="MS Gothic" w:hint="eastAsia"/>
                    <w:szCs w:val="24"/>
                  </w:rPr>
                  <w:t>☐</w:t>
                </w:r>
              </w:p>
            </w:sdtContent>
          </w:sdt>
          <w:p w14:paraId="269D599E" w14:textId="77777777" w:rsidR="00FC2753" w:rsidRDefault="00FC2753" w:rsidP="00FC2753">
            <w:pPr>
              <w:pStyle w:val="B1Mainbody"/>
              <w:rPr>
                <w:szCs w:val="24"/>
              </w:rPr>
            </w:pPr>
            <w:r w:rsidRPr="00273DDA">
              <w:rPr>
                <w:szCs w:val="24"/>
              </w:rPr>
              <w:t>YES</w:t>
            </w:r>
          </w:p>
          <w:p w14:paraId="7D83C1C9" w14:textId="77777777" w:rsidR="00FC2753" w:rsidRDefault="00FC2753" w:rsidP="00FC2753">
            <w:pPr>
              <w:pStyle w:val="B1Mainbody"/>
              <w:rPr>
                <w:szCs w:val="24"/>
              </w:rPr>
            </w:pPr>
          </w:p>
        </w:tc>
      </w:tr>
      <w:tr w:rsidR="00FC2753" w14:paraId="6759FB0C" w14:textId="77777777" w:rsidTr="72F84127">
        <w:tc>
          <w:tcPr>
            <w:tcW w:w="7998" w:type="dxa"/>
          </w:tcPr>
          <w:p w14:paraId="4F351822" w14:textId="039A6924" w:rsidR="00FC2753" w:rsidRPr="00FC2753" w:rsidRDefault="00A119AA" w:rsidP="00FC2753">
            <w:pPr>
              <w:pStyle w:val="B1Mainbody"/>
              <w:rPr>
                <w:szCs w:val="24"/>
              </w:rPr>
            </w:pPr>
            <w:sdt>
              <w:sdtPr>
                <w:id w:val="1270658500"/>
                <w14:checkbox>
                  <w14:checked w14:val="0"/>
                  <w14:checkedState w14:val="2612" w14:font="MS Gothic"/>
                  <w14:uncheckedState w14:val="2610" w14:font="MS Gothic"/>
                </w14:checkbox>
              </w:sdtPr>
              <w:sdtEndPr/>
              <w:sdtContent>
                <w:r w:rsidR="00874888">
                  <w:rPr>
                    <w:rFonts w:ascii="MS Gothic" w:eastAsia="MS Gothic" w:hAnsi="MS Gothic" w:hint="eastAsia"/>
                    <w:szCs w:val="24"/>
                  </w:rPr>
                  <w:t>☐</w:t>
                </w:r>
              </w:sdtContent>
            </w:sdt>
            <w:r w:rsidR="00FC2753">
              <w:rPr>
                <w:szCs w:val="24"/>
              </w:rPr>
              <w:t xml:space="preserve"> </w:t>
            </w:r>
            <w:r w:rsidR="00FC2753">
              <w:rPr>
                <w:rStyle w:val="formblue"/>
                <w:szCs w:val="24"/>
              </w:rPr>
              <w:t xml:space="preserve">  I agree*</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TableGrid"/>
        <w:tblW w:w="0" w:type="auto"/>
        <w:tblLook w:val="04A0" w:firstRow="1" w:lastRow="0" w:firstColumn="1" w:lastColumn="0" w:noHBand="0" w:noVBand="1"/>
      </w:tblPr>
      <w:tblGrid>
        <w:gridCol w:w="8926"/>
      </w:tblGrid>
      <w:tr w:rsidR="00FC2753" w14:paraId="549ECF91" w14:textId="77777777" w:rsidTr="009A2676">
        <w:tc>
          <w:tcPr>
            <w:tcW w:w="8926" w:type="dxa"/>
          </w:tcPr>
          <w:p w14:paraId="76FCA04E" w14:textId="77777777" w:rsidR="00FC2753" w:rsidRDefault="00FC2753" w:rsidP="00FC2753">
            <w:pPr>
              <w:pStyle w:val="B1Mainbody"/>
            </w:pPr>
            <w:r>
              <w:t>Name**</w:t>
            </w:r>
          </w:p>
        </w:tc>
      </w:tr>
      <w:tr w:rsidR="00FC2753" w14:paraId="395422D1" w14:textId="77777777" w:rsidTr="009A2676">
        <w:tc>
          <w:tcPr>
            <w:tcW w:w="8926" w:type="dxa"/>
          </w:tcPr>
          <w:p w14:paraId="6B8DC890" w14:textId="77777777" w:rsidR="00FC2753" w:rsidRPr="0CF79469" w:rsidRDefault="00FC2753" w:rsidP="00FC2753">
            <w:pPr>
              <w:pStyle w:val="B1Mainbody"/>
            </w:pPr>
            <w:r>
              <w:t>Organization *</w:t>
            </w:r>
          </w:p>
        </w:tc>
      </w:tr>
      <w:tr w:rsidR="00FC2753" w14:paraId="03C9A405" w14:textId="77777777" w:rsidTr="009A2676">
        <w:tc>
          <w:tcPr>
            <w:tcW w:w="8926" w:type="dxa"/>
          </w:tcPr>
          <w:p w14:paraId="6BC871FB" w14:textId="77777777" w:rsidR="00FC2753" w:rsidRDefault="00FC2753" w:rsidP="00FC2753">
            <w:pPr>
              <w:pStyle w:val="B1Mainbody"/>
            </w:pPr>
            <w:r w:rsidRPr="0CF79469">
              <w:t>Position</w:t>
            </w:r>
            <w:r>
              <w:t>*</w:t>
            </w:r>
          </w:p>
        </w:tc>
      </w:tr>
      <w:tr w:rsidR="00FC2753" w14:paraId="237802A4" w14:textId="77777777" w:rsidTr="009A2676">
        <w:tc>
          <w:tcPr>
            <w:tcW w:w="8926" w:type="dxa"/>
          </w:tcPr>
          <w:p w14:paraId="69A614C7" w14:textId="77777777" w:rsidR="00FC2753" w:rsidRDefault="00FC2753" w:rsidP="00FC2753">
            <w:pPr>
              <w:pStyle w:val="B1Mainbody"/>
            </w:pPr>
            <w:r>
              <w:t>Country*</w:t>
            </w:r>
          </w:p>
        </w:tc>
      </w:tr>
      <w:tr w:rsidR="00FC2753" w14:paraId="74975C8F" w14:textId="77777777" w:rsidTr="009A2676">
        <w:tc>
          <w:tcPr>
            <w:tcW w:w="8926" w:type="dxa"/>
          </w:tcPr>
          <w:p w14:paraId="4E0A1A14" w14:textId="77777777" w:rsidR="00FC2753" w:rsidRDefault="00FC2753" w:rsidP="00FC2753">
            <w:pPr>
              <w:pStyle w:val="B1Mainbody"/>
            </w:pPr>
            <w:r>
              <w:t>Date*</w:t>
            </w:r>
          </w:p>
        </w:tc>
      </w:tr>
    </w:tbl>
    <w:p w14:paraId="176982D3" w14:textId="77777777" w:rsidR="00B23460" w:rsidRDefault="00B23460" w:rsidP="00FC2753">
      <w:pPr>
        <w:pStyle w:val="B1Mainbody"/>
      </w:pPr>
    </w:p>
    <w:p w14:paraId="6DC6DE58" w14:textId="573F89A8" w:rsidR="00FC2753" w:rsidRPr="00272D6D" w:rsidRDefault="00FC2753" w:rsidP="00FC2753">
      <w:pPr>
        <w:pStyle w:val="B1Mainbody"/>
      </w:pPr>
      <w:r>
        <w:t>**The person submitting the application is the responsible for the application at the UNWTO Member State</w:t>
      </w:r>
      <w:r w:rsidR="1F4B5868">
        <w:t xml:space="preserve"> (same </w:t>
      </w:r>
      <w:r w:rsidR="073ED087">
        <w:t>person indicated in field 1.</w:t>
      </w:r>
      <w:r w:rsidR="007E340E">
        <w:t>7</w:t>
      </w:r>
      <w:r w:rsidR="073ED087">
        <w:t>.)</w:t>
      </w:r>
      <w:r w:rsidR="645F6357">
        <w:t>.</w:t>
      </w:r>
      <w:r>
        <w:t xml:space="preserve"> </w:t>
      </w:r>
    </w:p>
    <w:p w14:paraId="29C30D3C" w14:textId="0C5DD136" w:rsidR="00277DD8" w:rsidRDefault="00277DD8">
      <w:pPr>
        <w:rPr>
          <w:lang w:val="en-US"/>
        </w:rPr>
      </w:pPr>
    </w:p>
    <w:p w14:paraId="47DD7AE2" w14:textId="1E64D8F2"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br w:type="page"/>
      </w:r>
      <w:bookmarkEnd w:id="0"/>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1" behindDoc="1" locked="0" layoutInCell="1" allowOverlap="1" wp14:anchorId="57DF00F0" wp14:editId="2E5ED989">
                <wp:simplePos x="0" y="0"/>
                <wp:positionH relativeFrom="page">
                  <wp:align>right</wp:align>
                </wp:positionH>
                <wp:positionV relativeFrom="paragraph">
                  <wp:posOffset>-1069502</wp:posOffset>
                </wp:positionV>
                <wp:extent cx="7552690" cy="11034291"/>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DF00F0" id="Rectangle 15" o:spid="_x0000_s1032" style="position:absolute;margin-left:543.5pt;margin-top:-84.2pt;width:594.7pt;height:868.8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8BnQ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" fillcolor="#c19300 [2408]"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7777777" w:rsidR="003C3CC5" w:rsidRPr="00215321" w:rsidRDefault="00752D80" w:rsidP="00A54D85">
      <w:pPr>
        <w:ind w:right="-8"/>
      </w:pPr>
      <w:r>
        <w:rPr>
          <w:noProof/>
        </w:rPr>
        <w:drawing>
          <wp:anchor distT="0" distB="0" distL="114300" distR="114300" simplePos="0" relativeHeight="251658245" behindDoc="0" locked="0" layoutInCell="1" allowOverlap="1" wp14:anchorId="5D2B9C99" wp14:editId="6D239403">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8F22FA7" wp14:editId="4E1AD72F">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l="14062" t="17519" r="14177" b="16623"/>
                    <a:stretch/>
                  </pic:blipFill>
                  <pic:spPr bwMode="auto">
                    <a:xfrm>
                      <a:off x="0" y="0"/>
                      <a:ext cx="160020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5F8">
        <w:rPr>
          <w:noProof/>
        </w:rPr>
        <mc:AlternateContent>
          <mc:Choice Requires="wps">
            <w:drawing>
              <wp:anchor distT="0" distB="0" distL="114300" distR="114300" simplePos="0" relativeHeight="251658243" behindDoc="0" locked="0" layoutInCell="1" allowOverlap="1" wp14:anchorId="76BE04C8" wp14:editId="72CA5D45">
                <wp:simplePos x="0" y="0"/>
                <wp:positionH relativeFrom="column">
                  <wp:posOffset>2551430</wp:posOffset>
                </wp:positionH>
                <wp:positionV relativeFrom="paragraph">
                  <wp:posOffset>4725035</wp:posOffset>
                </wp:positionV>
                <wp:extent cx="3474720" cy="31946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A019B3" w14:textId="27F78F4D"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3B40683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sidR="001227D6">
                              <w:rPr>
                                <w:color w:val="FFFFFF" w:themeColor="background1"/>
                                <w:sz w:val="18"/>
                                <w:szCs w:val="18"/>
                              </w:rPr>
                              <w:t>60</w:t>
                            </w:r>
                            <w:r w:rsidRPr="007C4C2B">
                              <w:rPr>
                                <w:color w:val="FFFFFF" w:themeColor="background1"/>
                                <w:sz w:val="18"/>
                                <w:szCs w:val="18"/>
                              </w:rPr>
                              <w:t xml:space="preserve"> countries, 6 territories, 2 permanent observers and over 500 Affiliate</w:t>
                            </w:r>
                            <w:bookmarkStart w:id="1" w:name="_GoBack"/>
                            <w:r w:rsidRPr="007C4C2B">
                              <w:rPr>
                                <w:color w:val="FFFFFF" w:themeColor="background1"/>
                                <w:sz w:val="18"/>
                                <w:szCs w:val="18"/>
                              </w:rPr>
                              <w:t xml:space="preserve"> Members.</w:t>
                            </w:r>
                          </w:p>
                          <w:bookmarkEnd w:id="1"/>
                          <w:p w14:paraId="05F2E06B" w14:textId="77777777" w:rsidR="007C4C2B" w:rsidRDefault="007C4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E04C8" id="Text Box 11" o:spid="_x0000_s1034" type="#_x0000_t202" style="position:absolute;margin-left:200.9pt;margin-top:372.05pt;width:273.6pt;height:25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" filled="f" stroked="f" strokeweight=".5pt">
                <v:textbox>
                  <w:txbxContent>
                    <w:p w14:paraId="60A019B3" w14:textId="27F78F4D"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3B40683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sidR="001227D6">
                        <w:rPr>
                          <w:color w:val="FFFFFF" w:themeColor="background1"/>
                          <w:sz w:val="18"/>
                          <w:szCs w:val="18"/>
                        </w:rPr>
                        <w:t>60</w:t>
                      </w:r>
                      <w:r w:rsidRPr="007C4C2B">
                        <w:rPr>
                          <w:color w:val="FFFFFF" w:themeColor="background1"/>
                          <w:sz w:val="18"/>
                          <w:szCs w:val="18"/>
                        </w:rPr>
                        <w:t xml:space="preserve"> countries, 6 territories, 2 permanent observers and over 500 Affiliate</w:t>
                      </w:r>
                      <w:bookmarkStart w:id="2" w:name="_GoBack"/>
                      <w:r w:rsidRPr="007C4C2B">
                        <w:rPr>
                          <w:color w:val="FFFFFF" w:themeColor="background1"/>
                          <w:sz w:val="18"/>
                          <w:szCs w:val="18"/>
                        </w:rPr>
                        <w:t xml:space="preserve"> Members.</w:t>
                      </w:r>
                    </w:p>
                    <w:bookmarkEnd w:id="2"/>
                    <w:p w14:paraId="05F2E06B" w14:textId="77777777" w:rsidR="007C4C2B" w:rsidRDefault="007C4C2B"/>
                  </w:txbxContent>
                </v:textbox>
              </v:shape>
            </w:pict>
          </mc:Fallback>
        </mc:AlternateContent>
      </w:r>
      <w:r w:rsidR="004905F8">
        <w:rPr>
          <w:noProof/>
        </w:rPr>
        <mc:AlternateContent>
          <mc:Choice Requires="wps">
            <w:drawing>
              <wp:anchor distT="0" distB="0" distL="114299" distR="114299" simplePos="0" relativeHeight="251658244" behindDoc="0" locked="0" layoutInCell="1" allowOverlap="1" wp14:anchorId="58692091" wp14:editId="5413484C">
                <wp:simplePos x="0" y="0"/>
                <wp:positionH relativeFrom="column">
                  <wp:posOffset>2335529</wp:posOffset>
                </wp:positionH>
                <wp:positionV relativeFrom="paragraph">
                  <wp:posOffset>3448685</wp:posOffset>
                </wp:positionV>
                <wp:extent cx="0" cy="4726305"/>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4501D8D7">
              <v:line id="Straight Connector 14"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hite [3212]" strokeweight="1pt" from="183.9pt,271.55pt" to="183.9pt,643.7pt" w14:anchorId="2043C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">
                <v:stroke joinstyle="miter"/>
                <o:lock v:ext="edit" shapetype="f"/>
              </v:lin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9E237" w14:textId="77777777" w:rsidR="00A119AA" w:rsidRDefault="00A119AA" w:rsidP="005F2E01">
      <w:pPr>
        <w:spacing w:after="0" w:line="240" w:lineRule="auto"/>
      </w:pPr>
      <w:r>
        <w:separator/>
      </w:r>
    </w:p>
    <w:p w14:paraId="57B8350A" w14:textId="77777777" w:rsidR="00A119AA" w:rsidRDefault="00A119AA"/>
  </w:endnote>
  <w:endnote w:type="continuationSeparator" w:id="0">
    <w:p w14:paraId="7DBD7E0D" w14:textId="77777777" w:rsidR="00A119AA" w:rsidRDefault="00A119AA" w:rsidP="005F2E01">
      <w:pPr>
        <w:spacing w:after="0" w:line="240" w:lineRule="auto"/>
      </w:pPr>
      <w:r>
        <w:continuationSeparator/>
      </w:r>
    </w:p>
    <w:p w14:paraId="6999BD6B" w14:textId="77777777" w:rsidR="00A119AA" w:rsidRDefault="00A119AA"/>
  </w:endnote>
  <w:endnote w:type="continuationNotice" w:id="1">
    <w:p w14:paraId="2F646945" w14:textId="77777777" w:rsidR="00A119AA" w:rsidRDefault="00A11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Yu Gothic"/>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00EA" w14:textId="2286AC66" w:rsidR="006351A0" w:rsidRPr="006351A0" w:rsidRDefault="006351A0"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2C5229">
      <w:rPr>
        <w:noProof/>
        <w:color w:val="A5A5A5" w:themeColor="background2" w:themeShade="BF"/>
      </w:rPr>
      <w:t>13 April 2023</w:t>
    </w:r>
    <w:r w:rsidRPr="006351A0">
      <w:rPr>
        <w:color w:val="A5A5A5" w:themeColor="background2" w:themeShade="BF"/>
        <w:lang w:val="es-ES"/>
      </w:rPr>
      <w:fldChar w:fldCharType="end"/>
    </w:r>
    <w:r w:rsidRPr="006351A0">
      <w:rPr>
        <w:color w:val="A5A5A5" w:themeColor="background2" w:themeShade="BF"/>
      </w:rPr>
      <w:tab/>
      <w:t xml:space="preserve">© </w:t>
    </w:r>
    <w:r w:rsidR="005450E8" w:rsidRPr="006351A0">
      <w:rPr>
        <w:color w:val="A5A5A5" w:themeColor="background2" w:themeShade="BF"/>
      </w:rPr>
      <w:t>202</w:t>
    </w:r>
    <w:r w:rsidR="005450E8">
      <w:rPr>
        <w:color w:val="A5A5A5" w:themeColor="background2" w:themeShade="BF"/>
      </w:rPr>
      <w:t>3</w:t>
    </w:r>
    <w:r w:rsidRPr="006351A0">
      <w:rPr>
        <w:color w:val="A5A5A5" w:themeColor="background2" w:themeShade="BF"/>
      </w:rPr>
      <w:t>, World Tourism Organization (UNWTO).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4DBFE" w14:textId="77777777" w:rsidR="00A119AA" w:rsidRDefault="00A119AA" w:rsidP="005F2E01">
      <w:pPr>
        <w:spacing w:after="0" w:line="240" w:lineRule="auto"/>
      </w:pPr>
      <w:r>
        <w:separator/>
      </w:r>
    </w:p>
    <w:p w14:paraId="6BD887B9" w14:textId="77777777" w:rsidR="00A119AA" w:rsidRDefault="00A119AA"/>
  </w:footnote>
  <w:footnote w:type="continuationSeparator" w:id="0">
    <w:p w14:paraId="417BB666" w14:textId="77777777" w:rsidR="00A119AA" w:rsidRDefault="00A119AA" w:rsidP="005F2E01">
      <w:pPr>
        <w:spacing w:after="0" w:line="240" w:lineRule="auto"/>
      </w:pPr>
      <w:r>
        <w:continuationSeparator/>
      </w:r>
    </w:p>
    <w:p w14:paraId="421138A7" w14:textId="77777777" w:rsidR="00A119AA" w:rsidRDefault="00A119AA"/>
  </w:footnote>
  <w:footnote w:type="continuationNotice" w:id="1">
    <w:p w14:paraId="73E311B3" w14:textId="77777777" w:rsidR="00A119AA" w:rsidRDefault="00A119AA">
      <w:pPr>
        <w:spacing w:after="0" w:line="240" w:lineRule="auto"/>
      </w:pPr>
    </w:p>
  </w:footnote>
  <w:footnote w:id="2">
    <w:p w14:paraId="014CD4AD" w14:textId="386F12FB" w:rsidR="00FC2753" w:rsidRPr="001A7952" w:rsidRDefault="00FC2753" w:rsidP="00FC2753">
      <w:pPr>
        <w:pStyle w:val="NoSpacing"/>
        <w:jc w:val="both"/>
        <w:rPr>
          <w:color w:val="0070C0"/>
        </w:rPr>
      </w:pPr>
      <w:r w:rsidRPr="00753AD9">
        <w:rPr>
          <w:rStyle w:val="FootnoteReference"/>
          <w:rFonts w:eastAsia="Times New Roman"/>
          <w:sz w:val="16"/>
          <w:lang w:val="es-ES_tradnl" w:eastAsia="es-ES"/>
        </w:rPr>
        <w:footnoteRef/>
      </w:r>
      <w:r w:rsidRPr="006E5D5B">
        <w:rPr>
          <w:rStyle w:val="FootnoteReference"/>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hyperlink r:id="rId1" w:history="1">
        <w:r w:rsidR="004A418F" w:rsidRPr="00930995">
          <w:rPr>
            <w:rStyle w:val="Hyperlink0"/>
            <w:rFonts w:eastAsiaTheme="minorHAnsi" w:cstheme="minorBidi"/>
            <w:color w:val="0070C0"/>
            <w:sz w:val="16"/>
            <w:szCs w:val="20"/>
          </w:rPr>
          <w:t>https://doi.org/10.18111/9789284423781</w:t>
        </w:r>
      </w:hyperlink>
    </w:p>
  </w:footnote>
  <w:footnote w:id="3">
    <w:p w14:paraId="7B87AA50" w14:textId="77777777" w:rsidR="00FC2753" w:rsidRPr="00287162" w:rsidRDefault="00FC2753" w:rsidP="00FC2753">
      <w:pPr>
        <w:pStyle w:val="FootnoteText"/>
        <w:jc w:val="both"/>
        <w:rPr>
          <w:rFonts w:ascii="Arial Narrow" w:hAnsi="Arial Narrow"/>
          <w:lang w:val="es-ES"/>
        </w:rPr>
      </w:pPr>
      <w:r w:rsidRPr="00753AD9">
        <w:rPr>
          <w:rStyle w:val="FootnoteReference"/>
          <w:rFonts w:ascii="Arial Narrow" w:hAnsi="Arial Narrow"/>
          <w:sz w:val="16"/>
        </w:rPr>
        <w:footnoteRef/>
      </w:r>
      <w:r w:rsidRPr="00287162">
        <w:rPr>
          <w:rFonts w:ascii="Arial Narrow" w:hAnsi="Arial Narrow"/>
          <w:sz w:val="16"/>
          <w:lang w:val="es-ES"/>
        </w:rPr>
        <w:t xml:space="preserve"> </w:t>
      </w:r>
      <w:hyperlink r:id="rId2" w:history="1">
        <w:r w:rsidRPr="001A7952">
          <w:rPr>
            <w:rStyle w:val="Hyperlink0"/>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4">
    <w:p w14:paraId="2693FBD6" w14:textId="77777777" w:rsidR="00FC2753" w:rsidRPr="00A37D08" w:rsidRDefault="00FC2753" w:rsidP="00FC2753">
      <w:pPr>
        <w:rPr>
          <w:sz w:val="16"/>
          <w:szCs w:val="16"/>
        </w:rPr>
      </w:pPr>
      <w:r w:rsidRPr="00F64AE1">
        <w:rPr>
          <w:rStyle w:val="FootnoteReference"/>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3"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0550871"/>
      <w:docPartObj>
        <w:docPartGallery w:val="Page Numbers (Top of Page)"/>
        <w:docPartUnique/>
      </w:docPartObj>
    </w:sdtPr>
    <w:sdtEndPr>
      <w:rPr>
        <w:rStyle w:val="PageNumber"/>
        <w:b/>
        <w:bCs/>
        <w:color w:val="816200" w:themeColor="accent5" w:themeShade="80"/>
        <w:sz w:val="18"/>
        <w:szCs w:val="18"/>
      </w:rPr>
    </w:sdtEndPr>
    <w:sdtContent>
      <w:p w14:paraId="2E510908" w14:textId="77777777" w:rsidR="00091B27" w:rsidRPr="009A2676" w:rsidRDefault="00091B27" w:rsidP="00091B27">
        <w:pPr>
          <w:framePr w:wrap="none" w:vAnchor="text" w:hAnchor="margin" w:y="1"/>
          <w:rPr>
            <w:rStyle w:val="PageNumber"/>
            <w:b/>
            <w:bCs/>
            <w:color w:val="816200" w:themeColor="accent5" w:themeShade="80"/>
            <w:sz w:val="18"/>
            <w:szCs w:val="18"/>
          </w:rPr>
        </w:pPr>
        <w:r w:rsidRPr="009A2676">
          <w:rPr>
            <w:rStyle w:val="PageNumber"/>
            <w:b/>
            <w:bCs/>
            <w:color w:val="816200" w:themeColor="accent5" w:themeShade="80"/>
            <w:sz w:val="18"/>
            <w:szCs w:val="18"/>
          </w:rPr>
          <w:fldChar w:fldCharType="begin"/>
        </w:r>
        <w:r w:rsidRPr="009A2676">
          <w:rPr>
            <w:rStyle w:val="PageNumber"/>
            <w:b/>
            <w:bCs/>
            <w:color w:val="816200" w:themeColor="accent5" w:themeShade="80"/>
            <w:sz w:val="18"/>
            <w:szCs w:val="18"/>
          </w:rPr>
          <w:instrText xml:space="preserve"> PAGE </w:instrText>
        </w:r>
        <w:r w:rsidRPr="009A2676">
          <w:rPr>
            <w:rStyle w:val="PageNumber"/>
            <w:b/>
            <w:bCs/>
            <w:color w:val="816200" w:themeColor="accent5" w:themeShade="80"/>
            <w:sz w:val="18"/>
            <w:szCs w:val="18"/>
          </w:rPr>
          <w:fldChar w:fldCharType="separate"/>
        </w:r>
        <w:r w:rsidRPr="009A2676">
          <w:rPr>
            <w:rStyle w:val="PageNumber"/>
            <w:b/>
            <w:bCs/>
            <w:noProof/>
            <w:color w:val="816200" w:themeColor="accent5" w:themeShade="80"/>
            <w:sz w:val="18"/>
            <w:szCs w:val="18"/>
          </w:rPr>
          <w:t>1</w:t>
        </w:r>
        <w:r w:rsidRPr="009A2676">
          <w:rPr>
            <w:rStyle w:val="PageNumber"/>
            <w:b/>
            <w:bCs/>
            <w:color w:val="816200" w:themeColor="accent5" w:themeShade="80"/>
            <w:sz w:val="18"/>
            <w:szCs w:val="18"/>
          </w:rPr>
          <w:fldChar w:fldCharType="end"/>
        </w:r>
      </w:p>
    </w:sdtContent>
  </w:sdt>
  <w:p w14:paraId="75D43100" w14:textId="2EDD60CE" w:rsidR="002E2A98" w:rsidRPr="009A2676" w:rsidRDefault="00881C80" w:rsidP="00881C8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sidRPr="009A2676">
      <w:rPr>
        <w:rFonts w:cs="Times New Roman (Body CS)"/>
        <w:b/>
        <w:bCs/>
        <w:color w:val="816200" w:themeColor="accent5" w:themeShade="80"/>
        <w:spacing w:val="12"/>
        <w:kern w:val="4"/>
        <w:sz w:val="18"/>
        <w:szCs w:val="18"/>
        <w:lang w:val="en-US"/>
      </w:rPr>
      <w:t>|</w:t>
    </w:r>
    <w:r w:rsidRPr="009A2676">
      <w:rPr>
        <w:rFonts w:cs="Times New Roman (Body CS)"/>
        <w:b/>
        <w:bCs/>
        <w:color w:val="816200" w:themeColor="accent5" w:themeShade="80"/>
        <w:spacing w:val="12"/>
        <w:kern w:val="4"/>
        <w:sz w:val="18"/>
        <w:szCs w:val="18"/>
        <w:lang w:val="en-US"/>
      </w:rPr>
      <w:tab/>
    </w:r>
    <w:r w:rsidRPr="009A2676">
      <w:rPr>
        <w:rFonts w:cs="Times New Roman (Body CS)"/>
        <w:color w:val="816200" w:themeColor="accent5" w:themeShade="80"/>
        <w:spacing w:val="12"/>
        <w:kern w:val="4"/>
        <w:sz w:val="18"/>
        <w:szCs w:val="18"/>
        <w:lang w:val="en-US"/>
      </w:rPr>
      <w:t xml:space="preserve">Best Tourism Villages </w:t>
    </w:r>
    <w:r w:rsidR="00CA2C26" w:rsidRPr="009A2676">
      <w:rPr>
        <w:rFonts w:cs="Times New Roman (Body CS)"/>
        <w:color w:val="816200" w:themeColor="accent5" w:themeShade="80"/>
        <w:spacing w:val="12"/>
        <w:kern w:val="4"/>
        <w:sz w:val="18"/>
        <w:szCs w:val="18"/>
        <w:lang w:val="en-US"/>
      </w:rPr>
      <w:t>by UNWTO</w:t>
    </w:r>
    <w:r w:rsidRPr="009A2676">
      <w:rPr>
        <w:rFonts w:cs="Times New Roman (Body CS)"/>
        <w:b/>
        <w:b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 202</w:t>
    </w:r>
    <w:r w:rsidR="00585FB0" w:rsidRPr="009A2676">
      <w:rPr>
        <w:rFonts w:cs="Times New Roman (Body CS)"/>
        <w:b/>
        <w:bCs/>
        <w:color w:val="816200" w:themeColor="accent5" w:themeShade="80"/>
        <w:spacing w:val="12"/>
        <w:kern w:val="4"/>
        <w:sz w:val="18"/>
        <w:szCs w:val="18"/>
        <w:lang w:val="en-US"/>
      </w:rPr>
      <w:t>3</w:t>
    </w:r>
    <w:r w:rsidR="00744E43" w:rsidRPr="009A2676">
      <w:rPr>
        <w:rFonts w:cs="Times New Roman (Body CS)"/>
        <w:b/>
        <w:bCs/>
        <w:color w:val="816200" w:themeColor="accent5" w:themeShade="80"/>
        <w:spacing w:val="12"/>
        <w:kern w:val="4"/>
        <w:sz w:val="18"/>
        <w:szCs w:val="18"/>
        <w:lang w:val="en-US"/>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E696" w14:textId="77777777" w:rsidR="00600948" w:rsidRPr="009A2676" w:rsidRDefault="00600948" w:rsidP="00B91990">
    <w:pPr>
      <w:framePr w:wrap="none" w:vAnchor="text" w:hAnchor="margin" w:y="1"/>
      <w:rPr>
        <w:rStyle w:val="Heading2Char"/>
        <w:rFonts w:cs="Times New Roman (Body CS)"/>
        <w:b w:val="0"/>
        <w:bCs/>
        <w:color w:val="816200" w:themeColor="accent5" w:themeShade="80"/>
        <w:spacing w:val="12"/>
        <w:kern w:val="4"/>
        <w:sz w:val="18"/>
        <w:szCs w:val="18"/>
      </w:rPr>
    </w:pPr>
    <w:r w:rsidRPr="009A2676">
      <w:rPr>
        <w:rStyle w:val="Heading2Char"/>
        <w:rFonts w:cs="Times New Roman (Body CS)"/>
        <w:b w:val="0"/>
        <w:bCs/>
        <w:color w:val="816200" w:themeColor="accent5" w:themeShade="80"/>
        <w:spacing w:val="12"/>
        <w:kern w:val="4"/>
        <w:sz w:val="18"/>
        <w:szCs w:val="18"/>
      </w:rPr>
      <w:fldChar w:fldCharType="begin"/>
    </w:r>
    <w:r w:rsidRPr="009A2676">
      <w:rPr>
        <w:rStyle w:val="Heading2Char"/>
        <w:rFonts w:cs="Times New Roman (Body CS)"/>
        <w:bCs/>
        <w:color w:val="816200" w:themeColor="accent5" w:themeShade="80"/>
        <w:spacing w:val="12"/>
        <w:kern w:val="4"/>
        <w:sz w:val="18"/>
        <w:szCs w:val="18"/>
      </w:rPr>
      <w:instrText xml:space="preserve"> PAGE </w:instrText>
    </w:r>
    <w:r w:rsidRPr="009A2676">
      <w:rPr>
        <w:rStyle w:val="Heading2Char"/>
        <w:rFonts w:cs="Times New Roman (Body CS)"/>
        <w:b w:val="0"/>
        <w:bCs/>
        <w:color w:val="816200" w:themeColor="accent5" w:themeShade="80"/>
        <w:spacing w:val="12"/>
        <w:kern w:val="4"/>
        <w:sz w:val="18"/>
        <w:szCs w:val="18"/>
      </w:rPr>
      <w:fldChar w:fldCharType="separate"/>
    </w:r>
    <w:r w:rsidRPr="009A2676">
      <w:rPr>
        <w:rStyle w:val="Heading2Char"/>
        <w:rFonts w:cs="Times New Roman (Body CS)"/>
        <w:bCs/>
        <w:noProof/>
        <w:color w:val="816200" w:themeColor="accent5" w:themeShade="80"/>
        <w:spacing w:val="12"/>
        <w:kern w:val="4"/>
        <w:sz w:val="18"/>
        <w:szCs w:val="18"/>
      </w:rPr>
      <w:t>3</w:t>
    </w:r>
    <w:r w:rsidRPr="009A2676">
      <w:rPr>
        <w:rStyle w:val="Heading2Char"/>
        <w:rFonts w:cs="Times New Roman (Body CS)"/>
        <w:b w:val="0"/>
        <w:bCs/>
        <w:color w:val="816200" w:themeColor="accent5" w:themeShade="80"/>
        <w:spacing w:val="12"/>
        <w:kern w:val="4"/>
        <w:sz w:val="18"/>
        <w:szCs w:val="18"/>
      </w:rPr>
      <w:fldChar w:fldCharType="end"/>
    </w:r>
  </w:p>
  <w:p w14:paraId="1E72D00D" w14:textId="513D06CF" w:rsidR="00600948" w:rsidRDefault="00600948" w:rsidP="002E2A98">
    <w:pPr>
      <w:tabs>
        <w:tab w:val="left" w:pos="851"/>
        <w:tab w:val="right" w:pos="9064"/>
      </w:tabs>
      <w:ind w:firstLine="360"/>
      <w:rPr>
        <w:rFonts w:cs="Times New Roman (Body CS)"/>
        <w:b/>
        <w:bCs/>
        <w:color w:val="816200" w:themeColor="accent5" w:themeShade="80"/>
        <w:spacing w:val="12"/>
        <w:kern w:val="4"/>
        <w:sz w:val="18"/>
        <w:szCs w:val="18"/>
        <w:lang w:val="en-US"/>
      </w:rPr>
    </w:pPr>
    <w:r w:rsidRPr="009A2676">
      <w:rPr>
        <w:rFonts w:cs="Times New Roman (Body CS)"/>
        <w:color w:val="816200" w:themeColor="accent5" w:themeShade="80"/>
        <w:spacing w:val="12"/>
        <w:kern w:val="4"/>
        <w:sz w:val="18"/>
        <w:szCs w:val="18"/>
        <w:lang w:val="en-US"/>
      </w:rPr>
      <w:t>|</w:t>
    </w:r>
    <w:r w:rsidRPr="009A2676">
      <w:rPr>
        <w:rFonts w:cs="Times New Roman (Body CS)"/>
        <w:color w:val="816200" w:themeColor="accent5" w:themeShade="80"/>
        <w:spacing w:val="12"/>
        <w:kern w:val="4"/>
        <w:sz w:val="18"/>
        <w:szCs w:val="18"/>
        <w:lang w:val="en-US"/>
      </w:rPr>
      <w:tab/>
      <w:t xml:space="preserve">Best Tourism Villages </w:t>
    </w:r>
    <w:r w:rsidR="00CA2C26" w:rsidRPr="009A2676">
      <w:rPr>
        <w:rFonts w:cs="Times New Roman (Body CS)"/>
        <w:color w:val="816200" w:themeColor="accent5" w:themeShade="80"/>
        <w:spacing w:val="12"/>
        <w:kern w:val="4"/>
        <w:sz w:val="18"/>
        <w:szCs w:val="18"/>
        <w:lang w:val="en-US"/>
      </w:rPr>
      <w:t>by UNWTO</w:t>
    </w:r>
    <w:r w:rsidRPr="009A2676">
      <w:rPr>
        <w:rFonts w:cs="Times New Roman (Body 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(202</w:t>
    </w:r>
    <w:r w:rsidR="000C0CCE">
      <w:rPr>
        <w:rFonts w:cs="Times New Roman (Body CS)"/>
        <w:b/>
        <w:bCs/>
        <w:color w:val="816200" w:themeColor="accent5" w:themeShade="80"/>
        <w:spacing w:val="12"/>
        <w:kern w:val="4"/>
        <w:sz w:val="18"/>
        <w:szCs w:val="18"/>
        <w:lang w:val="en-US"/>
      </w:rPr>
      <w:t>3</w:t>
    </w:r>
    <w:r w:rsidR="00744E43" w:rsidRPr="009A2676">
      <w:rPr>
        <w:rFonts w:cs="Times New Roman (Body CS)"/>
        <w:b/>
        <w:bCs/>
        <w:color w:val="816200" w:themeColor="accent5" w:themeShade="80"/>
        <w:spacing w:val="12"/>
        <w:kern w:val="4"/>
        <w:sz w:val="18"/>
        <w:szCs w:val="18"/>
        <w:lang w:val="en-US"/>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1"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75535"/>
    <w:multiLevelType w:val="multilevel"/>
    <w:tmpl w:val="CE74C58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8"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3"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647B4A"/>
    <w:multiLevelType w:val="multilevel"/>
    <w:tmpl w:val="81949E98"/>
    <w:lvl w:ilvl="0">
      <w:start w:val="1"/>
      <w:numFmt w:val="decimal"/>
      <w:pStyle w:val="Heading1"/>
      <w:lvlText w:val="%1."/>
      <w:lvlJc w:val="left"/>
      <w:pPr>
        <w:ind w:left="851" w:hanging="851"/>
      </w:pPr>
      <w:rPr>
        <w:b/>
        <w:bCs/>
        <w:i w:val="0"/>
        <w:iCs w:val="0"/>
        <w:caps w:val="0"/>
        <w:smallCaps w:val="0"/>
        <w:strike w:val="0"/>
        <w:dstrike w:val="0"/>
        <w:noProof w:val="0"/>
        <w:vanish w:val="0"/>
        <w:color w:val="816200" w:themeColor="accent5" w:themeShade="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24"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24"/>
  </w:num>
  <w:num w:numId="5">
    <w:abstractNumId w:val="20"/>
  </w:num>
  <w:num w:numId="6">
    <w:abstractNumId w:val="31"/>
  </w:num>
  <w:num w:numId="7">
    <w:abstractNumId w:val="17"/>
  </w:num>
  <w:num w:numId="8">
    <w:abstractNumId w:val="11"/>
  </w:num>
  <w:num w:numId="9">
    <w:abstractNumId w:val="25"/>
  </w:num>
  <w:num w:numId="10">
    <w:abstractNumId w:val="28"/>
  </w:num>
  <w:num w:numId="11">
    <w:abstractNumId w:val="21"/>
  </w:num>
  <w:num w:numId="12">
    <w:abstractNumId w:val="13"/>
  </w:num>
  <w:num w:numId="13">
    <w:abstractNumId w:val="22"/>
  </w:num>
  <w:num w:numId="14">
    <w:abstractNumId w:val="26"/>
  </w:num>
  <w:num w:numId="15">
    <w:abstractNumId w:val="6"/>
  </w:num>
  <w:num w:numId="16">
    <w:abstractNumId w:val="3"/>
  </w:num>
  <w:num w:numId="17">
    <w:abstractNumId w:val="10"/>
  </w:num>
  <w:num w:numId="18">
    <w:abstractNumId w:val="15"/>
  </w:num>
  <w:num w:numId="19">
    <w:abstractNumId w:val="18"/>
  </w:num>
  <w:num w:numId="20">
    <w:abstractNumId w:val="27"/>
  </w:num>
  <w:num w:numId="21">
    <w:abstractNumId w:val="30"/>
  </w:num>
  <w:num w:numId="22">
    <w:abstractNumId w:val="29"/>
  </w:num>
  <w:num w:numId="23">
    <w:abstractNumId w:val="32"/>
  </w:num>
  <w:num w:numId="24">
    <w:abstractNumId w:val="5"/>
  </w:num>
  <w:num w:numId="25">
    <w:abstractNumId w:val="9"/>
  </w:num>
  <w:num w:numId="26">
    <w:abstractNumId w:val="8"/>
  </w:num>
  <w:num w:numId="27">
    <w:abstractNumId w:val="1"/>
  </w:num>
  <w:num w:numId="28">
    <w:abstractNumId w:val="4"/>
  </w:num>
  <w:num w:numId="29">
    <w:abstractNumId w:val="16"/>
  </w:num>
  <w:num w:numId="30">
    <w:abstractNumId w:val="2"/>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4"/>
  </w:num>
  <w:num w:numId="34">
    <w:abstractNumId w:val="23"/>
  </w:num>
  <w:num w:numId="3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230F"/>
    <w:rsid w:val="000047B8"/>
    <w:rsid w:val="00004C8B"/>
    <w:rsid w:val="00006B7F"/>
    <w:rsid w:val="00006D47"/>
    <w:rsid w:val="00007327"/>
    <w:rsid w:val="00010681"/>
    <w:rsid w:val="000162E0"/>
    <w:rsid w:val="000163C5"/>
    <w:rsid w:val="00016D1E"/>
    <w:rsid w:val="00016FA8"/>
    <w:rsid w:val="0002189D"/>
    <w:rsid w:val="00021B3C"/>
    <w:rsid w:val="00021BC4"/>
    <w:rsid w:val="00023302"/>
    <w:rsid w:val="00030EF5"/>
    <w:rsid w:val="00030F5C"/>
    <w:rsid w:val="00031F99"/>
    <w:rsid w:val="00033D31"/>
    <w:rsid w:val="0004021A"/>
    <w:rsid w:val="0004032F"/>
    <w:rsid w:val="000432C3"/>
    <w:rsid w:val="000470FC"/>
    <w:rsid w:val="0005040D"/>
    <w:rsid w:val="00051540"/>
    <w:rsid w:val="00053B9E"/>
    <w:rsid w:val="00053D28"/>
    <w:rsid w:val="00057148"/>
    <w:rsid w:val="00062ADA"/>
    <w:rsid w:val="0006757F"/>
    <w:rsid w:val="000707A2"/>
    <w:rsid w:val="00070975"/>
    <w:rsid w:val="00071E34"/>
    <w:rsid w:val="00074AB1"/>
    <w:rsid w:val="00080C0B"/>
    <w:rsid w:val="0008482D"/>
    <w:rsid w:val="00085586"/>
    <w:rsid w:val="00087D52"/>
    <w:rsid w:val="00091512"/>
    <w:rsid w:val="00091B27"/>
    <w:rsid w:val="000A190F"/>
    <w:rsid w:val="000B0CA5"/>
    <w:rsid w:val="000B0D8F"/>
    <w:rsid w:val="000B0E0F"/>
    <w:rsid w:val="000B2D55"/>
    <w:rsid w:val="000B3F65"/>
    <w:rsid w:val="000B4922"/>
    <w:rsid w:val="000B6B6F"/>
    <w:rsid w:val="000C0CCE"/>
    <w:rsid w:val="000C0E67"/>
    <w:rsid w:val="000C14C7"/>
    <w:rsid w:val="000C2DBD"/>
    <w:rsid w:val="000C377D"/>
    <w:rsid w:val="000C3F9D"/>
    <w:rsid w:val="000D19F1"/>
    <w:rsid w:val="000D1E4E"/>
    <w:rsid w:val="000D2003"/>
    <w:rsid w:val="000D6517"/>
    <w:rsid w:val="000D66C3"/>
    <w:rsid w:val="000E0B65"/>
    <w:rsid w:val="000E3758"/>
    <w:rsid w:val="000E54D8"/>
    <w:rsid w:val="000E61D4"/>
    <w:rsid w:val="000F1440"/>
    <w:rsid w:val="000F2F9E"/>
    <w:rsid w:val="000F7AE5"/>
    <w:rsid w:val="00102E85"/>
    <w:rsid w:val="00103C37"/>
    <w:rsid w:val="00105B0F"/>
    <w:rsid w:val="00106993"/>
    <w:rsid w:val="00106A32"/>
    <w:rsid w:val="00106AD6"/>
    <w:rsid w:val="00111782"/>
    <w:rsid w:val="00111F7A"/>
    <w:rsid w:val="00112E69"/>
    <w:rsid w:val="00116556"/>
    <w:rsid w:val="0011680F"/>
    <w:rsid w:val="00121A8A"/>
    <w:rsid w:val="001227D6"/>
    <w:rsid w:val="00126DBD"/>
    <w:rsid w:val="0013176D"/>
    <w:rsid w:val="001339BB"/>
    <w:rsid w:val="001412D0"/>
    <w:rsid w:val="00145186"/>
    <w:rsid w:val="001510CC"/>
    <w:rsid w:val="00152952"/>
    <w:rsid w:val="00152B04"/>
    <w:rsid w:val="0015699B"/>
    <w:rsid w:val="00160AFB"/>
    <w:rsid w:val="0016365C"/>
    <w:rsid w:val="00165647"/>
    <w:rsid w:val="00165BA2"/>
    <w:rsid w:val="00166F81"/>
    <w:rsid w:val="001702DC"/>
    <w:rsid w:val="001721B8"/>
    <w:rsid w:val="0017489C"/>
    <w:rsid w:val="00175A54"/>
    <w:rsid w:val="001762A2"/>
    <w:rsid w:val="00176DBC"/>
    <w:rsid w:val="001777EF"/>
    <w:rsid w:val="001805EC"/>
    <w:rsid w:val="0018580A"/>
    <w:rsid w:val="001862BB"/>
    <w:rsid w:val="00191A2A"/>
    <w:rsid w:val="00192AFC"/>
    <w:rsid w:val="00192CD6"/>
    <w:rsid w:val="00194FE8"/>
    <w:rsid w:val="001953FC"/>
    <w:rsid w:val="001965A7"/>
    <w:rsid w:val="00196927"/>
    <w:rsid w:val="001969BF"/>
    <w:rsid w:val="001A1716"/>
    <w:rsid w:val="001A23DB"/>
    <w:rsid w:val="001A47DF"/>
    <w:rsid w:val="001A55C6"/>
    <w:rsid w:val="001A6F7E"/>
    <w:rsid w:val="001A7045"/>
    <w:rsid w:val="001A715A"/>
    <w:rsid w:val="001A7952"/>
    <w:rsid w:val="001B0C7D"/>
    <w:rsid w:val="001B182D"/>
    <w:rsid w:val="001B2265"/>
    <w:rsid w:val="001C1560"/>
    <w:rsid w:val="001C22EB"/>
    <w:rsid w:val="001C2F4C"/>
    <w:rsid w:val="001C5958"/>
    <w:rsid w:val="001C7BE0"/>
    <w:rsid w:val="001C7FCF"/>
    <w:rsid w:val="001D04D2"/>
    <w:rsid w:val="001D18A9"/>
    <w:rsid w:val="001D4F78"/>
    <w:rsid w:val="001E0CE7"/>
    <w:rsid w:val="001E6FCC"/>
    <w:rsid w:val="001F2E6C"/>
    <w:rsid w:val="001F5544"/>
    <w:rsid w:val="001F5F88"/>
    <w:rsid w:val="001F6872"/>
    <w:rsid w:val="002005C4"/>
    <w:rsid w:val="0020065F"/>
    <w:rsid w:val="00201665"/>
    <w:rsid w:val="00201BAC"/>
    <w:rsid w:val="00204D27"/>
    <w:rsid w:val="00206F97"/>
    <w:rsid w:val="002101BE"/>
    <w:rsid w:val="00215321"/>
    <w:rsid w:val="002174ED"/>
    <w:rsid w:val="002206DA"/>
    <w:rsid w:val="00220FFC"/>
    <w:rsid w:val="002223F5"/>
    <w:rsid w:val="002230E3"/>
    <w:rsid w:val="002250FC"/>
    <w:rsid w:val="002304D4"/>
    <w:rsid w:val="002320F2"/>
    <w:rsid w:val="002336A4"/>
    <w:rsid w:val="0023691A"/>
    <w:rsid w:val="002374BE"/>
    <w:rsid w:val="00242013"/>
    <w:rsid w:val="002433CB"/>
    <w:rsid w:val="002444B2"/>
    <w:rsid w:val="002461C7"/>
    <w:rsid w:val="002463DE"/>
    <w:rsid w:val="00246BA2"/>
    <w:rsid w:val="00254C76"/>
    <w:rsid w:val="0025587D"/>
    <w:rsid w:val="00256392"/>
    <w:rsid w:val="00263918"/>
    <w:rsid w:val="00263960"/>
    <w:rsid w:val="00263C37"/>
    <w:rsid w:val="00263E83"/>
    <w:rsid w:val="002646B4"/>
    <w:rsid w:val="00265E07"/>
    <w:rsid w:val="00266E80"/>
    <w:rsid w:val="0026748E"/>
    <w:rsid w:val="002716F1"/>
    <w:rsid w:val="00274EEB"/>
    <w:rsid w:val="00275CFD"/>
    <w:rsid w:val="00277DD8"/>
    <w:rsid w:val="002803DF"/>
    <w:rsid w:val="0028067B"/>
    <w:rsid w:val="002818A5"/>
    <w:rsid w:val="00291794"/>
    <w:rsid w:val="002937A8"/>
    <w:rsid w:val="002943AA"/>
    <w:rsid w:val="00297E62"/>
    <w:rsid w:val="002A261E"/>
    <w:rsid w:val="002A4DFC"/>
    <w:rsid w:val="002A6465"/>
    <w:rsid w:val="002A72A1"/>
    <w:rsid w:val="002B0123"/>
    <w:rsid w:val="002B04F5"/>
    <w:rsid w:val="002B1263"/>
    <w:rsid w:val="002C465B"/>
    <w:rsid w:val="002C5229"/>
    <w:rsid w:val="002C59C1"/>
    <w:rsid w:val="002C7197"/>
    <w:rsid w:val="002C7362"/>
    <w:rsid w:val="002D3015"/>
    <w:rsid w:val="002D3A18"/>
    <w:rsid w:val="002E2A98"/>
    <w:rsid w:val="002E4DAD"/>
    <w:rsid w:val="002F0058"/>
    <w:rsid w:val="002F28F9"/>
    <w:rsid w:val="002F697A"/>
    <w:rsid w:val="002F797B"/>
    <w:rsid w:val="002F7E68"/>
    <w:rsid w:val="00301524"/>
    <w:rsid w:val="00302CF8"/>
    <w:rsid w:val="00303F69"/>
    <w:rsid w:val="003075E2"/>
    <w:rsid w:val="0031085D"/>
    <w:rsid w:val="00312D3B"/>
    <w:rsid w:val="00314A73"/>
    <w:rsid w:val="00320EFB"/>
    <w:rsid w:val="00321479"/>
    <w:rsid w:val="003228DF"/>
    <w:rsid w:val="0032463F"/>
    <w:rsid w:val="00325301"/>
    <w:rsid w:val="00326982"/>
    <w:rsid w:val="003275DA"/>
    <w:rsid w:val="00332E26"/>
    <w:rsid w:val="00333284"/>
    <w:rsid w:val="0033338C"/>
    <w:rsid w:val="00337C1A"/>
    <w:rsid w:val="003425B2"/>
    <w:rsid w:val="00343D57"/>
    <w:rsid w:val="00344FCE"/>
    <w:rsid w:val="00347B1D"/>
    <w:rsid w:val="00350E35"/>
    <w:rsid w:val="00351D6B"/>
    <w:rsid w:val="00352FB8"/>
    <w:rsid w:val="003551C5"/>
    <w:rsid w:val="00355E5C"/>
    <w:rsid w:val="00357B0B"/>
    <w:rsid w:val="003622EE"/>
    <w:rsid w:val="00362DFD"/>
    <w:rsid w:val="003646B0"/>
    <w:rsid w:val="00366DEB"/>
    <w:rsid w:val="003671EB"/>
    <w:rsid w:val="0037410D"/>
    <w:rsid w:val="00374196"/>
    <w:rsid w:val="00375AB4"/>
    <w:rsid w:val="00376979"/>
    <w:rsid w:val="00380A0F"/>
    <w:rsid w:val="00382FF8"/>
    <w:rsid w:val="00387FA4"/>
    <w:rsid w:val="00391C90"/>
    <w:rsid w:val="00392821"/>
    <w:rsid w:val="003A10A6"/>
    <w:rsid w:val="003A24FA"/>
    <w:rsid w:val="003A2815"/>
    <w:rsid w:val="003A3323"/>
    <w:rsid w:val="003A4AA9"/>
    <w:rsid w:val="003A5E86"/>
    <w:rsid w:val="003B074A"/>
    <w:rsid w:val="003B0864"/>
    <w:rsid w:val="003B0D28"/>
    <w:rsid w:val="003B1D55"/>
    <w:rsid w:val="003B2F67"/>
    <w:rsid w:val="003B439C"/>
    <w:rsid w:val="003B683A"/>
    <w:rsid w:val="003C0ACE"/>
    <w:rsid w:val="003C2C25"/>
    <w:rsid w:val="003C3CC5"/>
    <w:rsid w:val="003C7725"/>
    <w:rsid w:val="003D1FA8"/>
    <w:rsid w:val="003D2AE7"/>
    <w:rsid w:val="003D2D72"/>
    <w:rsid w:val="003D4BDB"/>
    <w:rsid w:val="003E2AD1"/>
    <w:rsid w:val="003E37EE"/>
    <w:rsid w:val="003E4656"/>
    <w:rsid w:val="003E4BA5"/>
    <w:rsid w:val="003F036C"/>
    <w:rsid w:val="003F6283"/>
    <w:rsid w:val="003F66C5"/>
    <w:rsid w:val="004009C0"/>
    <w:rsid w:val="004013F0"/>
    <w:rsid w:val="0040295F"/>
    <w:rsid w:val="00404D83"/>
    <w:rsid w:val="00405E4C"/>
    <w:rsid w:val="00407EE1"/>
    <w:rsid w:val="004117A1"/>
    <w:rsid w:val="0041515B"/>
    <w:rsid w:val="00415FFB"/>
    <w:rsid w:val="004165D1"/>
    <w:rsid w:val="00422251"/>
    <w:rsid w:val="0042433B"/>
    <w:rsid w:val="00432C6C"/>
    <w:rsid w:val="00433939"/>
    <w:rsid w:val="0043491C"/>
    <w:rsid w:val="00435559"/>
    <w:rsid w:val="00437DC4"/>
    <w:rsid w:val="00437FD1"/>
    <w:rsid w:val="00441115"/>
    <w:rsid w:val="004422ED"/>
    <w:rsid w:val="00445529"/>
    <w:rsid w:val="0045053F"/>
    <w:rsid w:val="00450CA5"/>
    <w:rsid w:val="00451B54"/>
    <w:rsid w:val="00455416"/>
    <w:rsid w:val="00460DC0"/>
    <w:rsid w:val="004675F3"/>
    <w:rsid w:val="00471046"/>
    <w:rsid w:val="0047315E"/>
    <w:rsid w:val="00474BC9"/>
    <w:rsid w:val="00475CEF"/>
    <w:rsid w:val="00476243"/>
    <w:rsid w:val="00486682"/>
    <w:rsid w:val="0048719F"/>
    <w:rsid w:val="00487A09"/>
    <w:rsid w:val="004905F8"/>
    <w:rsid w:val="00496AFD"/>
    <w:rsid w:val="00497CFE"/>
    <w:rsid w:val="004A29F6"/>
    <w:rsid w:val="004A32D8"/>
    <w:rsid w:val="004A3999"/>
    <w:rsid w:val="004A418F"/>
    <w:rsid w:val="004A4736"/>
    <w:rsid w:val="004A7B4D"/>
    <w:rsid w:val="004B0F74"/>
    <w:rsid w:val="004B4416"/>
    <w:rsid w:val="004B62E3"/>
    <w:rsid w:val="004C1326"/>
    <w:rsid w:val="004C44F7"/>
    <w:rsid w:val="004C4640"/>
    <w:rsid w:val="004C46F8"/>
    <w:rsid w:val="004D04DD"/>
    <w:rsid w:val="004D21B8"/>
    <w:rsid w:val="004D5FBC"/>
    <w:rsid w:val="004D6896"/>
    <w:rsid w:val="004E4066"/>
    <w:rsid w:val="004F33DD"/>
    <w:rsid w:val="004F45C0"/>
    <w:rsid w:val="004F5956"/>
    <w:rsid w:val="005014BF"/>
    <w:rsid w:val="00504A2F"/>
    <w:rsid w:val="00510192"/>
    <w:rsid w:val="00512856"/>
    <w:rsid w:val="00512D9A"/>
    <w:rsid w:val="0051692D"/>
    <w:rsid w:val="00521AA7"/>
    <w:rsid w:val="00524E8C"/>
    <w:rsid w:val="005254BA"/>
    <w:rsid w:val="0052593D"/>
    <w:rsid w:val="00526AC2"/>
    <w:rsid w:val="00530BBF"/>
    <w:rsid w:val="005311D9"/>
    <w:rsid w:val="005404EB"/>
    <w:rsid w:val="00543CEF"/>
    <w:rsid w:val="005450E8"/>
    <w:rsid w:val="00545AB0"/>
    <w:rsid w:val="00556DB8"/>
    <w:rsid w:val="005576F6"/>
    <w:rsid w:val="00560B08"/>
    <w:rsid w:val="00561AD3"/>
    <w:rsid w:val="00562301"/>
    <w:rsid w:val="00562561"/>
    <w:rsid w:val="00563EA5"/>
    <w:rsid w:val="00564075"/>
    <w:rsid w:val="0057124C"/>
    <w:rsid w:val="00580AA9"/>
    <w:rsid w:val="00584194"/>
    <w:rsid w:val="005859ED"/>
    <w:rsid w:val="00585FB0"/>
    <w:rsid w:val="00585FDB"/>
    <w:rsid w:val="00591404"/>
    <w:rsid w:val="00591BF4"/>
    <w:rsid w:val="00591D13"/>
    <w:rsid w:val="00592799"/>
    <w:rsid w:val="00593ABE"/>
    <w:rsid w:val="00596481"/>
    <w:rsid w:val="00596F7D"/>
    <w:rsid w:val="005A0C13"/>
    <w:rsid w:val="005A3B9C"/>
    <w:rsid w:val="005A4F3D"/>
    <w:rsid w:val="005A5B63"/>
    <w:rsid w:val="005A6BDE"/>
    <w:rsid w:val="005A71EA"/>
    <w:rsid w:val="005B1845"/>
    <w:rsid w:val="005B1BE0"/>
    <w:rsid w:val="005B21CC"/>
    <w:rsid w:val="005B7EE8"/>
    <w:rsid w:val="005C1656"/>
    <w:rsid w:val="005C2391"/>
    <w:rsid w:val="005C355B"/>
    <w:rsid w:val="005C5B86"/>
    <w:rsid w:val="005C5C66"/>
    <w:rsid w:val="005D7D65"/>
    <w:rsid w:val="005E2885"/>
    <w:rsid w:val="005F2596"/>
    <w:rsid w:val="005F2E01"/>
    <w:rsid w:val="005F42D2"/>
    <w:rsid w:val="00600948"/>
    <w:rsid w:val="00602422"/>
    <w:rsid w:val="0060287A"/>
    <w:rsid w:val="00603C03"/>
    <w:rsid w:val="006054CF"/>
    <w:rsid w:val="00605EFC"/>
    <w:rsid w:val="00607FE1"/>
    <w:rsid w:val="00610F25"/>
    <w:rsid w:val="00611A6D"/>
    <w:rsid w:val="0061582A"/>
    <w:rsid w:val="00615CC7"/>
    <w:rsid w:val="00621389"/>
    <w:rsid w:val="0062241F"/>
    <w:rsid w:val="0062257C"/>
    <w:rsid w:val="006246F6"/>
    <w:rsid w:val="0062585F"/>
    <w:rsid w:val="00627B6E"/>
    <w:rsid w:val="006331A1"/>
    <w:rsid w:val="006332F1"/>
    <w:rsid w:val="00633EAD"/>
    <w:rsid w:val="006348F3"/>
    <w:rsid w:val="006351A0"/>
    <w:rsid w:val="00637291"/>
    <w:rsid w:val="0063763E"/>
    <w:rsid w:val="0064076C"/>
    <w:rsid w:val="00643EF1"/>
    <w:rsid w:val="006458C7"/>
    <w:rsid w:val="00647EE3"/>
    <w:rsid w:val="00650EB6"/>
    <w:rsid w:val="00651CB8"/>
    <w:rsid w:val="00654FE0"/>
    <w:rsid w:val="0065A1C0"/>
    <w:rsid w:val="00660AF7"/>
    <w:rsid w:val="00663F34"/>
    <w:rsid w:val="0066420C"/>
    <w:rsid w:val="00670F99"/>
    <w:rsid w:val="00672C84"/>
    <w:rsid w:val="006732AF"/>
    <w:rsid w:val="00674A8C"/>
    <w:rsid w:val="00681F69"/>
    <w:rsid w:val="00686736"/>
    <w:rsid w:val="0068765F"/>
    <w:rsid w:val="00696CB3"/>
    <w:rsid w:val="00696F84"/>
    <w:rsid w:val="006A14C2"/>
    <w:rsid w:val="006A3596"/>
    <w:rsid w:val="006A5DB8"/>
    <w:rsid w:val="006B190C"/>
    <w:rsid w:val="006B1B2F"/>
    <w:rsid w:val="006B1F72"/>
    <w:rsid w:val="006B38E1"/>
    <w:rsid w:val="006B3B3E"/>
    <w:rsid w:val="006B47F2"/>
    <w:rsid w:val="006B4AB4"/>
    <w:rsid w:val="006B50C4"/>
    <w:rsid w:val="006B647F"/>
    <w:rsid w:val="006B72AD"/>
    <w:rsid w:val="006B76ED"/>
    <w:rsid w:val="006C218D"/>
    <w:rsid w:val="006C2461"/>
    <w:rsid w:val="006C29D0"/>
    <w:rsid w:val="006C472A"/>
    <w:rsid w:val="006C50F6"/>
    <w:rsid w:val="006C5DBC"/>
    <w:rsid w:val="006D0C89"/>
    <w:rsid w:val="006D2E83"/>
    <w:rsid w:val="006D59B9"/>
    <w:rsid w:val="006D71F3"/>
    <w:rsid w:val="006E1C1F"/>
    <w:rsid w:val="006E27E9"/>
    <w:rsid w:val="006E2A5E"/>
    <w:rsid w:val="006F05AB"/>
    <w:rsid w:val="006F1C21"/>
    <w:rsid w:val="006F22D6"/>
    <w:rsid w:val="006F389B"/>
    <w:rsid w:val="006F7260"/>
    <w:rsid w:val="00700C60"/>
    <w:rsid w:val="00705C6B"/>
    <w:rsid w:val="00705F14"/>
    <w:rsid w:val="00706911"/>
    <w:rsid w:val="00716051"/>
    <w:rsid w:val="007167F9"/>
    <w:rsid w:val="00716AE9"/>
    <w:rsid w:val="00721F0B"/>
    <w:rsid w:val="00725606"/>
    <w:rsid w:val="0073179F"/>
    <w:rsid w:val="0073267A"/>
    <w:rsid w:val="00733524"/>
    <w:rsid w:val="007350E8"/>
    <w:rsid w:val="00735279"/>
    <w:rsid w:val="007355CF"/>
    <w:rsid w:val="00740C26"/>
    <w:rsid w:val="00744E43"/>
    <w:rsid w:val="0074650A"/>
    <w:rsid w:val="007525F0"/>
    <w:rsid w:val="00752D80"/>
    <w:rsid w:val="00753033"/>
    <w:rsid w:val="00753D53"/>
    <w:rsid w:val="00755C22"/>
    <w:rsid w:val="00755E2C"/>
    <w:rsid w:val="007564A1"/>
    <w:rsid w:val="00756A2B"/>
    <w:rsid w:val="00760BCF"/>
    <w:rsid w:val="00761692"/>
    <w:rsid w:val="00767208"/>
    <w:rsid w:val="00767524"/>
    <w:rsid w:val="00773177"/>
    <w:rsid w:val="007751C0"/>
    <w:rsid w:val="00775F6C"/>
    <w:rsid w:val="00776E3A"/>
    <w:rsid w:val="0077755B"/>
    <w:rsid w:val="00781E8E"/>
    <w:rsid w:val="00783153"/>
    <w:rsid w:val="0078607D"/>
    <w:rsid w:val="00792511"/>
    <w:rsid w:val="007939FF"/>
    <w:rsid w:val="0079478E"/>
    <w:rsid w:val="0079547D"/>
    <w:rsid w:val="00796E22"/>
    <w:rsid w:val="0079749D"/>
    <w:rsid w:val="007A057B"/>
    <w:rsid w:val="007A6164"/>
    <w:rsid w:val="007A7488"/>
    <w:rsid w:val="007A78EB"/>
    <w:rsid w:val="007A7BD8"/>
    <w:rsid w:val="007B2611"/>
    <w:rsid w:val="007B3C0E"/>
    <w:rsid w:val="007B3ED7"/>
    <w:rsid w:val="007B4C8B"/>
    <w:rsid w:val="007C07A4"/>
    <w:rsid w:val="007C0807"/>
    <w:rsid w:val="007C1D3F"/>
    <w:rsid w:val="007C38FD"/>
    <w:rsid w:val="007C4C2B"/>
    <w:rsid w:val="007C6662"/>
    <w:rsid w:val="007D0BE7"/>
    <w:rsid w:val="007D321D"/>
    <w:rsid w:val="007D3CAC"/>
    <w:rsid w:val="007D4121"/>
    <w:rsid w:val="007D5087"/>
    <w:rsid w:val="007D57A1"/>
    <w:rsid w:val="007D76A1"/>
    <w:rsid w:val="007E0CFA"/>
    <w:rsid w:val="007E340E"/>
    <w:rsid w:val="007E356A"/>
    <w:rsid w:val="007E5A38"/>
    <w:rsid w:val="007E5E24"/>
    <w:rsid w:val="007E687F"/>
    <w:rsid w:val="007F0D90"/>
    <w:rsid w:val="008002A2"/>
    <w:rsid w:val="00800E72"/>
    <w:rsid w:val="00805790"/>
    <w:rsid w:val="00805B88"/>
    <w:rsid w:val="00810654"/>
    <w:rsid w:val="00810D71"/>
    <w:rsid w:val="00812723"/>
    <w:rsid w:val="00815357"/>
    <w:rsid w:val="00815CC8"/>
    <w:rsid w:val="00815E4F"/>
    <w:rsid w:val="00821752"/>
    <w:rsid w:val="00824165"/>
    <w:rsid w:val="008245EB"/>
    <w:rsid w:val="008305EA"/>
    <w:rsid w:val="00831034"/>
    <w:rsid w:val="00831BA4"/>
    <w:rsid w:val="00832AF7"/>
    <w:rsid w:val="00834F29"/>
    <w:rsid w:val="00835CAC"/>
    <w:rsid w:val="008369B2"/>
    <w:rsid w:val="00837B82"/>
    <w:rsid w:val="00842791"/>
    <w:rsid w:val="00842DAE"/>
    <w:rsid w:val="00850CBF"/>
    <w:rsid w:val="00851B29"/>
    <w:rsid w:val="00852A08"/>
    <w:rsid w:val="00852E3D"/>
    <w:rsid w:val="0085360F"/>
    <w:rsid w:val="00854FC7"/>
    <w:rsid w:val="00864FFE"/>
    <w:rsid w:val="00867A2C"/>
    <w:rsid w:val="00870865"/>
    <w:rsid w:val="00871DEE"/>
    <w:rsid w:val="00871E0E"/>
    <w:rsid w:val="00874888"/>
    <w:rsid w:val="00876716"/>
    <w:rsid w:val="00881C80"/>
    <w:rsid w:val="008942E6"/>
    <w:rsid w:val="008978E4"/>
    <w:rsid w:val="008A60B9"/>
    <w:rsid w:val="008B247C"/>
    <w:rsid w:val="008B5543"/>
    <w:rsid w:val="008B6A4F"/>
    <w:rsid w:val="008C4413"/>
    <w:rsid w:val="008C50FB"/>
    <w:rsid w:val="008C6409"/>
    <w:rsid w:val="008C6E66"/>
    <w:rsid w:val="008C75D7"/>
    <w:rsid w:val="008D18C2"/>
    <w:rsid w:val="008D27DF"/>
    <w:rsid w:val="008D325F"/>
    <w:rsid w:val="008D4E3A"/>
    <w:rsid w:val="008D5A60"/>
    <w:rsid w:val="008E1C94"/>
    <w:rsid w:val="008E41BE"/>
    <w:rsid w:val="008E4BE5"/>
    <w:rsid w:val="008F0476"/>
    <w:rsid w:val="008F3A25"/>
    <w:rsid w:val="008F7346"/>
    <w:rsid w:val="008F7472"/>
    <w:rsid w:val="00901B5C"/>
    <w:rsid w:val="00902897"/>
    <w:rsid w:val="00903044"/>
    <w:rsid w:val="00914433"/>
    <w:rsid w:val="0091474A"/>
    <w:rsid w:val="0091533A"/>
    <w:rsid w:val="00917477"/>
    <w:rsid w:val="009201E2"/>
    <w:rsid w:val="009213C6"/>
    <w:rsid w:val="00921EA3"/>
    <w:rsid w:val="00923097"/>
    <w:rsid w:val="00926245"/>
    <w:rsid w:val="00930995"/>
    <w:rsid w:val="00931BFC"/>
    <w:rsid w:val="009320C8"/>
    <w:rsid w:val="00932605"/>
    <w:rsid w:val="00936BA2"/>
    <w:rsid w:val="00940694"/>
    <w:rsid w:val="009412E9"/>
    <w:rsid w:val="009439D8"/>
    <w:rsid w:val="009444F5"/>
    <w:rsid w:val="00945681"/>
    <w:rsid w:val="00946627"/>
    <w:rsid w:val="00947F01"/>
    <w:rsid w:val="009559A5"/>
    <w:rsid w:val="00960210"/>
    <w:rsid w:val="00962258"/>
    <w:rsid w:val="00963B00"/>
    <w:rsid w:val="009665A8"/>
    <w:rsid w:val="00971B63"/>
    <w:rsid w:val="00972202"/>
    <w:rsid w:val="00972C12"/>
    <w:rsid w:val="00973738"/>
    <w:rsid w:val="00974956"/>
    <w:rsid w:val="00982524"/>
    <w:rsid w:val="00984679"/>
    <w:rsid w:val="00987338"/>
    <w:rsid w:val="009913EB"/>
    <w:rsid w:val="00994B0C"/>
    <w:rsid w:val="00995F02"/>
    <w:rsid w:val="00995F6A"/>
    <w:rsid w:val="00997EC6"/>
    <w:rsid w:val="009A0F82"/>
    <w:rsid w:val="009A117A"/>
    <w:rsid w:val="009A1866"/>
    <w:rsid w:val="009A19D8"/>
    <w:rsid w:val="009A2676"/>
    <w:rsid w:val="009A3491"/>
    <w:rsid w:val="009A5CCF"/>
    <w:rsid w:val="009A6119"/>
    <w:rsid w:val="009B74CA"/>
    <w:rsid w:val="009C25C0"/>
    <w:rsid w:val="009C54A3"/>
    <w:rsid w:val="009C59C5"/>
    <w:rsid w:val="009D2976"/>
    <w:rsid w:val="009D4B0F"/>
    <w:rsid w:val="009D7421"/>
    <w:rsid w:val="009E0910"/>
    <w:rsid w:val="009E0DA1"/>
    <w:rsid w:val="009F1164"/>
    <w:rsid w:val="009F4019"/>
    <w:rsid w:val="009F4276"/>
    <w:rsid w:val="00A01C2A"/>
    <w:rsid w:val="00A02368"/>
    <w:rsid w:val="00A0420D"/>
    <w:rsid w:val="00A0427B"/>
    <w:rsid w:val="00A07565"/>
    <w:rsid w:val="00A1128E"/>
    <w:rsid w:val="00A119AA"/>
    <w:rsid w:val="00A12A92"/>
    <w:rsid w:val="00A16135"/>
    <w:rsid w:val="00A16AE5"/>
    <w:rsid w:val="00A2168B"/>
    <w:rsid w:val="00A23173"/>
    <w:rsid w:val="00A23A6C"/>
    <w:rsid w:val="00A24C76"/>
    <w:rsid w:val="00A24FC7"/>
    <w:rsid w:val="00A26266"/>
    <w:rsid w:val="00A26560"/>
    <w:rsid w:val="00A27162"/>
    <w:rsid w:val="00A314BD"/>
    <w:rsid w:val="00A319BB"/>
    <w:rsid w:val="00A37B35"/>
    <w:rsid w:val="00A4113B"/>
    <w:rsid w:val="00A41191"/>
    <w:rsid w:val="00A4211B"/>
    <w:rsid w:val="00A428FF"/>
    <w:rsid w:val="00A42EAF"/>
    <w:rsid w:val="00A44C86"/>
    <w:rsid w:val="00A45BDD"/>
    <w:rsid w:val="00A47DD4"/>
    <w:rsid w:val="00A54C44"/>
    <w:rsid w:val="00A54D85"/>
    <w:rsid w:val="00A553FE"/>
    <w:rsid w:val="00A5678F"/>
    <w:rsid w:val="00A56A6F"/>
    <w:rsid w:val="00A57F82"/>
    <w:rsid w:val="00A61FA8"/>
    <w:rsid w:val="00A63C1B"/>
    <w:rsid w:val="00A652B7"/>
    <w:rsid w:val="00A70069"/>
    <w:rsid w:val="00A721D6"/>
    <w:rsid w:val="00A74064"/>
    <w:rsid w:val="00A764C5"/>
    <w:rsid w:val="00A82A4D"/>
    <w:rsid w:val="00A901D0"/>
    <w:rsid w:val="00A91B8B"/>
    <w:rsid w:val="00A93D65"/>
    <w:rsid w:val="00A97227"/>
    <w:rsid w:val="00A97DDB"/>
    <w:rsid w:val="00AA43A3"/>
    <w:rsid w:val="00AB0667"/>
    <w:rsid w:val="00AB1240"/>
    <w:rsid w:val="00AB48A8"/>
    <w:rsid w:val="00AC1D73"/>
    <w:rsid w:val="00AC44AE"/>
    <w:rsid w:val="00AD110A"/>
    <w:rsid w:val="00AD583E"/>
    <w:rsid w:val="00AE04D7"/>
    <w:rsid w:val="00AE13F8"/>
    <w:rsid w:val="00AE70C1"/>
    <w:rsid w:val="00AE77E3"/>
    <w:rsid w:val="00AE7B98"/>
    <w:rsid w:val="00AF158B"/>
    <w:rsid w:val="00AF3E87"/>
    <w:rsid w:val="00AF6AB3"/>
    <w:rsid w:val="00AF79F6"/>
    <w:rsid w:val="00B00950"/>
    <w:rsid w:val="00B04D89"/>
    <w:rsid w:val="00B05533"/>
    <w:rsid w:val="00B057F9"/>
    <w:rsid w:val="00B06189"/>
    <w:rsid w:val="00B102DA"/>
    <w:rsid w:val="00B14761"/>
    <w:rsid w:val="00B14FAD"/>
    <w:rsid w:val="00B1592F"/>
    <w:rsid w:val="00B17C27"/>
    <w:rsid w:val="00B23460"/>
    <w:rsid w:val="00B25328"/>
    <w:rsid w:val="00B274B9"/>
    <w:rsid w:val="00B3282C"/>
    <w:rsid w:val="00B329F5"/>
    <w:rsid w:val="00B33F20"/>
    <w:rsid w:val="00B34061"/>
    <w:rsid w:val="00B34D96"/>
    <w:rsid w:val="00B36FAC"/>
    <w:rsid w:val="00B42237"/>
    <w:rsid w:val="00B442CC"/>
    <w:rsid w:val="00B4610F"/>
    <w:rsid w:val="00B53853"/>
    <w:rsid w:val="00B54398"/>
    <w:rsid w:val="00B54CF1"/>
    <w:rsid w:val="00B5614D"/>
    <w:rsid w:val="00B603F7"/>
    <w:rsid w:val="00B60768"/>
    <w:rsid w:val="00B63054"/>
    <w:rsid w:val="00B656FC"/>
    <w:rsid w:val="00B66961"/>
    <w:rsid w:val="00B67136"/>
    <w:rsid w:val="00B709D8"/>
    <w:rsid w:val="00B735B5"/>
    <w:rsid w:val="00B742A8"/>
    <w:rsid w:val="00B75370"/>
    <w:rsid w:val="00B767C8"/>
    <w:rsid w:val="00B77550"/>
    <w:rsid w:val="00B81202"/>
    <w:rsid w:val="00B8494D"/>
    <w:rsid w:val="00B85286"/>
    <w:rsid w:val="00B8608B"/>
    <w:rsid w:val="00B91990"/>
    <w:rsid w:val="00B91D8B"/>
    <w:rsid w:val="00B978DF"/>
    <w:rsid w:val="00BA2DAF"/>
    <w:rsid w:val="00BA3206"/>
    <w:rsid w:val="00BA52B9"/>
    <w:rsid w:val="00BB2BF5"/>
    <w:rsid w:val="00BC28E3"/>
    <w:rsid w:val="00BC29ED"/>
    <w:rsid w:val="00BC4549"/>
    <w:rsid w:val="00BC6541"/>
    <w:rsid w:val="00BC7BE4"/>
    <w:rsid w:val="00BD0C10"/>
    <w:rsid w:val="00BD13F5"/>
    <w:rsid w:val="00BD2F14"/>
    <w:rsid w:val="00BD5679"/>
    <w:rsid w:val="00BE0ECF"/>
    <w:rsid w:val="00BE51F3"/>
    <w:rsid w:val="00BE52AA"/>
    <w:rsid w:val="00BE5FA6"/>
    <w:rsid w:val="00BE7A19"/>
    <w:rsid w:val="00BF20ED"/>
    <w:rsid w:val="00BF2243"/>
    <w:rsid w:val="00BF3E13"/>
    <w:rsid w:val="00BF6F81"/>
    <w:rsid w:val="00C02548"/>
    <w:rsid w:val="00C06363"/>
    <w:rsid w:val="00C105EF"/>
    <w:rsid w:val="00C202DD"/>
    <w:rsid w:val="00C2638A"/>
    <w:rsid w:val="00C26B31"/>
    <w:rsid w:val="00C27663"/>
    <w:rsid w:val="00C27831"/>
    <w:rsid w:val="00C27845"/>
    <w:rsid w:val="00C31AA7"/>
    <w:rsid w:val="00C33BF9"/>
    <w:rsid w:val="00C34A95"/>
    <w:rsid w:val="00C35774"/>
    <w:rsid w:val="00C366A6"/>
    <w:rsid w:val="00C374F8"/>
    <w:rsid w:val="00C40DB4"/>
    <w:rsid w:val="00C437E3"/>
    <w:rsid w:val="00C46614"/>
    <w:rsid w:val="00C54A18"/>
    <w:rsid w:val="00C5593F"/>
    <w:rsid w:val="00C6008D"/>
    <w:rsid w:val="00C61F07"/>
    <w:rsid w:val="00C67840"/>
    <w:rsid w:val="00C70133"/>
    <w:rsid w:val="00C72249"/>
    <w:rsid w:val="00C770C6"/>
    <w:rsid w:val="00C80F4E"/>
    <w:rsid w:val="00C841D4"/>
    <w:rsid w:val="00C85A88"/>
    <w:rsid w:val="00C87E52"/>
    <w:rsid w:val="00C92DEF"/>
    <w:rsid w:val="00C93C33"/>
    <w:rsid w:val="00C96A17"/>
    <w:rsid w:val="00CA08D3"/>
    <w:rsid w:val="00CA19D0"/>
    <w:rsid w:val="00CA2C26"/>
    <w:rsid w:val="00CA34D5"/>
    <w:rsid w:val="00CA3C39"/>
    <w:rsid w:val="00CA45AB"/>
    <w:rsid w:val="00CA54C1"/>
    <w:rsid w:val="00CB5B63"/>
    <w:rsid w:val="00CB68F2"/>
    <w:rsid w:val="00CC03A7"/>
    <w:rsid w:val="00CC33C2"/>
    <w:rsid w:val="00CC45A2"/>
    <w:rsid w:val="00CC54C9"/>
    <w:rsid w:val="00CC5D70"/>
    <w:rsid w:val="00CD22E2"/>
    <w:rsid w:val="00CD27E8"/>
    <w:rsid w:val="00CD2F99"/>
    <w:rsid w:val="00CD6755"/>
    <w:rsid w:val="00CE04D7"/>
    <w:rsid w:val="00CE1878"/>
    <w:rsid w:val="00CE63AA"/>
    <w:rsid w:val="00CE7585"/>
    <w:rsid w:val="00CF1C4C"/>
    <w:rsid w:val="00CF5344"/>
    <w:rsid w:val="00D021A7"/>
    <w:rsid w:val="00D02D99"/>
    <w:rsid w:val="00D0464C"/>
    <w:rsid w:val="00D0530B"/>
    <w:rsid w:val="00D075E4"/>
    <w:rsid w:val="00D10014"/>
    <w:rsid w:val="00D1298E"/>
    <w:rsid w:val="00D12F81"/>
    <w:rsid w:val="00D15537"/>
    <w:rsid w:val="00D168B6"/>
    <w:rsid w:val="00D16DDF"/>
    <w:rsid w:val="00D20E01"/>
    <w:rsid w:val="00D22653"/>
    <w:rsid w:val="00D26C47"/>
    <w:rsid w:val="00D27CCF"/>
    <w:rsid w:val="00D313AE"/>
    <w:rsid w:val="00D32277"/>
    <w:rsid w:val="00D34308"/>
    <w:rsid w:val="00D34F9A"/>
    <w:rsid w:val="00D36185"/>
    <w:rsid w:val="00D37F23"/>
    <w:rsid w:val="00D40DE5"/>
    <w:rsid w:val="00D41253"/>
    <w:rsid w:val="00D524D5"/>
    <w:rsid w:val="00D53A89"/>
    <w:rsid w:val="00D61781"/>
    <w:rsid w:val="00D66E0C"/>
    <w:rsid w:val="00D66E4C"/>
    <w:rsid w:val="00D66EE5"/>
    <w:rsid w:val="00D67D7A"/>
    <w:rsid w:val="00D7090B"/>
    <w:rsid w:val="00D76AA8"/>
    <w:rsid w:val="00D8015D"/>
    <w:rsid w:val="00D816F3"/>
    <w:rsid w:val="00D835E3"/>
    <w:rsid w:val="00D83A9F"/>
    <w:rsid w:val="00D84284"/>
    <w:rsid w:val="00D84AD4"/>
    <w:rsid w:val="00D864EF"/>
    <w:rsid w:val="00D86D90"/>
    <w:rsid w:val="00D87CD8"/>
    <w:rsid w:val="00D9011E"/>
    <w:rsid w:val="00D9182D"/>
    <w:rsid w:val="00D949DB"/>
    <w:rsid w:val="00DA4A9D"/>
    <w:rsid w:val="00DB49E2"/>
    <w:rsid w:val="00DC248B"/>
    <w:rsid w:val="00DC2B65"/>
    <w:rsid w:val="00DC3146"/>
    <w:rsid w:val="00DC4DB4"/>
    <w:rsid w:val="00DC59F5"/>
    <w:rsid w:val="00DD016B"/>
    <w:rsid w:val="00DD3147"/>
    <w:rsid w:val="00DD7625"/>
    <w:rsid w:val="00DE194A"/>
    <w:rsid w:val="00DE6829"/>
    <w:rsid w:val="00DF19F1"/>
    <w:rsid w:val="00DF4060"/>
    <w:rsid w:val="00DF5395"/>
    <w:rsid w:val="00E02154"/>
    <w:rsid w:val="00E02C00"/>
    <w:rsid w:val="00E11C70"/>
    <w:rsid w:val="00E147F4"/>
    <w:rsid w:val="00E21034"/>
    <w:rsid w:val="00E21F0A"/>
    <w:rsid w:val="00E26172"/>
    <w:rsid w:val="00E32BF0"/>
    <w:rsid w:val="00E35291"/>
    <w:rsid w:val="00E3560E"/>
    <w:rsid w:val="00E36E84"/>
    <w:rsid w:val="00E36FB4"/>
    <w:rsid w:val="00E37B63"/>
    <w:rsid w:val="00E37E62"/>
    <w:rsid w:val="00E422BF"/>
    <w:rsid w:val="00E42D27"/>
    <w:rsid w:val="00E43683"/>
    <w:rsid w:val="00E463CD"/>
    <w:rsid w:val="00E46FB6"/>
    <w:rsid w:val="00E50172"/>
    <w:rsid w:val="00E5052E"/>
    <w:rsid w:val="00E512F2"/>
    <w:rsid w:val="00E5250E"/>
    <w:rsid w:val="00E55B30"/>
    <w:rsid w:val="00E56FA8"/>
    <w:rsid w:val="00E60013"/>
    <w:rsid w:val="00E61AB9"/>
    <w:rsid w:val="00E62FD5"/>
    <w:rsid w:val="00E81B57"/>
    <w:rsid w:val="00E86958"/>
    <w:rsid w:val="00EA1D85"/>
    <w:rsid w:val="00EA6648"/>
    <w:rsid w:val="00EA79FE"/>
    <w:rsid w:val="00EB1B45"/>
    <w:rsid w:val="00EB3006"/>
    <w:rsid w:val="00EB41E9"/>
    <w:rsid w:val="00EB502E"/>
    <w:rsid w:val="00EB5323"/>
    <w:rsid w:val="00EC114D"/>
    <w:rsid w:val="00EC15D2"/>
    <w:rsid w:val="00EC1F42"/>
    <w:rsid w:val="00EC276F"/>
    <w:rsid w:val="00EC404F"/>
    <w:rsid w:val="00EC4955"/>
    <w:rsid w:val="00EC5D62"/>
    <w:rsid w:val="00ED344D"/>
    <w:rsid w:val="00ED3AA9"/>
    <w:rsid w:val="00ED4856"/>
    <w:rsid w:val="00ED5868"/>
    <w:rsid w:val="00ED7D66"/>
    <w:rsid w:val="00EE0622"/>
    <w:rsid w:val="00EE0C63"/>
    <w:rsid w:val="00EE38E3"/>
    <w:rsid w:val="00EE43E2"/>
    <w:rsid w:val="00EE6C9C"/>
    <w:rsid w:val="00EE7706"/>
    <w:rsid w:val="00EF0424"/>
    <w:rsid w:val="00EF104F"/>
    <w:rsid w:val="00EF4FDF"/>
    <w:rsid w:val="00EF5A2D"/>
    <w:rsid w:val="00EF79ED"/>
    <w:rsid w:val="00F06D67"/>
    <w:rsid w:val="00F07C31"/>
    <w:rsid w:val="00F1011A"/>
    <w:rsid w:val="00F12B02"/>
    <w:rsid w:val="00F1301B"/>
    <w:rsid w:val="00F14DA4"/>
    <w:rsid w:val="00F15C27"/>
    <w:rsid w:val="00F22274"/>
    <w:rsid w:val="00F23191"/>
    <w:rsid w:val="00F23FA4"/>
    <w:rsid w:val="00F24AE5"/>
    <w:rsid w:val="00F33F04"/>
    <w:rsid w:val="00F35797"/>
    <w:rsid w:val="00F36F05"/>
    <w:rsid w:val="00F41ACF"/>
    <w:rsid w:val="00F42F19"/>
    <w:rsid w:val="00F45537"/>
    <w:rsid w:val="00F465CB"/>
    <w:rsid w:val="00F46EF3"/>
    <w:rsid w:val="00F47F0C"/>
    <w:rsid w:val="00F508EC"/>
    <w:rsid w:val="00F50AEE"/>
    <w:rsid w:val="00F5209E"/>
    <w:rsid w:val="00F55088"/>
    <w:rsid w:val="00F5580C"/>
    <w:rsid w:val="00F70A6D"/>
    <w:rsid w:val="00F770EE"/>
    <w:rsid w:val="00F77660"/>
    <w:rsid w:val="00F85460"/>
    <w:rsid w:val="00F874DD"/>
    <w:rsid w:val="00F87643"/>
    <w:rsid w:val="00F8769C"/>
    <w:rsid w:val="00F9515E"/>
    <w:rsid w:val="00F96C7E"/>
    <w:rsid w:val="00F9780A"/>
    <w:rsid w:val="00FA05DF"/>
    <w:rsid w:val="00FA0C10"/>
    <w:rsid w:val="00FA20AA"/>
    <w:rsid w:val="00FA7204"/>
    <w:rsid w:val="00FB21D7"/>
    <w:rsid w:val="00FB285D"/>
    <w:rsid w:val="00FB46D7"/>
    <w:rsid w:val="00FB48F5"/>
    <w:rsid w:val="00FB7769"/>
    <w:rsid w:val="00FB7A1C"/>
    <w:rsid w:val="00FC2753"/>
    <w:rsid w:val="00FC314A"/>
    <w:rsid w:val="00FC3B3E"/>
    <w:rsid w:val="00FC50E6"/>
    <w:rsid w:val="00FD13D9"/>
    <w:rsid w:val="00FD253E"/>
    <w:rsid w:val="00FD35D1"/>
    <w:rsid w:val="00FD65F8"/>
    <w:rsid w:val="00FE3186"/>
    <w:rsid w:val="00FE4E0C"/>
    <w:rsid w:val="00FE53DC"/>
    <w:rsid w:val="00FE6EBE"/>
    <w:rsid w:val="00FE790D"/>
    <w:rsid w:val="00FF01BD"/>
    <w:rsid w:val="00FF0779"/>
    <w:rsid w:val="00FF3C96"/>
    <w:rsid w:val="00FF638D"/>
    <w:rsid w:val="00FF66BE"/>
    <w:rsid w:val="021A8F07"/>
    <w:rsid w:val="0231E02E"/>
    <w:rsid w:val="02962132"/>
    <w:rsid w:val="0467099C"/>
    <w:rsid w:val="0551A718"/>
    <w:rsid w:val="05761BF4"/>
    <w:rsid w:val="05783508"/>
    <w:rsid w:val="073ED087"/>
    <w:rsid w:val="0798D059"/>
    <w:rsid w:val="0832FF0C"/>
    <w:rsid w:val="093A039A"/>
    <w:rsid w:val="0B0D6BBF"/>
    <w:rsid w:val="0B1836B3"/>
    <w:rsid w:val="0BA5A26E"/>
    <w:rsid w:val="0C648A0A"/>
    <w:rsid w:val="0E422CF4"/>
    <w:rsid w:val="1172F6CC"/>
    <w:rsid w:val="128B8355"/>
    <w:rsid w:val="136E4D42"/>
    <w:rsid w:val="141E1A7D"/>
    <w:rsid w:val="1713DB94"/>
    <w:rsid w:val="1721D0FD"/>
    <w:rsid w:val="184CBCCC"/>
    <w:rsid w:val="19BE5297"/>
    <w:rsid w:val="19C28ABC"/>
    <w:rsid w:val="1A3927DE"/>
    <w:rsid w:val="1A8C9942"/>
    <w:rsid w:val="1AA2A521"/>
    <w:rsid w:val="1AE5F84D"/>
    <w:rsid w:val="1AFD6F63"/>
    <w:rsid w:val="1B21384D"/>
    <w:rsid w:val="1C153B1F"/>
    <w:rsid w:val="1C919220"/>
    <w:rsid w:val="1CF88D25"/>
    <w:rsid w:val="1D00D0AD"/>
    <w:rsid w:val="1E3682D2"/>
    <w:rsid w:val="1EAB3979"/>
    <w:rsid w:val="1EC4857A"/>
    <w:rsid w:val="1ED7721B"/>
    <w:rsid w:val="1F4B5868"/>
    <w:rsid w:val="1FAA1F2B"/>
    <w:rsid w:val="1FB6F920"/>
    <w:rsid w:val="209E5E33"/>
    <w:rsid w:val="20BD4F58"/>
    <w:rsid w:val="21544A3F"/>
    <w:rsid w:val="21BBFF4A"/>
    <w:rsid w:val="21D455E6"/>
    <w:rsid w:val="2283EB17"/>
    <w:rsid w:val="240403FE"/>
    <w:rsid w:val="2521A2B9"/>
    <w:rsid w:val="26F4DF21"/>
    <w:rsid w:val="277EEA41"/>
    <w:rsid w:val="29506640"/>
    <w:rsid w:val="2A823812"/>
    <w:rsid w:val="2B2870C1"/>
    <w:rsid w:val="2CA453D1"/>
    <w:rsid w:val="2CAB1D07"/>
    <w:rsid w:val="2E0DB1EE"/>
    <w:rsid w:val="3094B32D"/>
    <w:rsid w:val="31819C10"/>
    <w:rsid w:val="339515DD"/>
    <w:rsid w:val="33CDFA0C"/>
    <w:rsid w:val="3528995D"/>
    <w:rsid w:val="35762866"/>
    <w:rsid w:val="35E0ED6E"/>
    <w:rsid w:val="35E9EB99"/>
    <w:rsid w:val="3677CE50"/>
    <w:rsid w:val="36C5611D"/>
    <w:rsid w:val="3712BF14"/>
    <w:rsid w:val="38193B07"/>
    <w:rsid w:val="38571CF8"/>
    <w:rsid w:val="38FD2AD6"/>
    <w:rsid w:val="393832AA"/>
    <w:rsid w:val="39A5CC9E"/>
    <w:rsid w:val="39C7BDA2"/>
    <w:rsid w:val="39DF0EC9"/>
    <w:rsid w:val="39FFDCFF"/>
    <w:rsid w:val="3A1202D5"/>
    <w:rsid w:val="3A98FB37"/>
    <w:rsid w:val="3AF86599"/>
    <w:rsid w:val="3B14EA9C"/>
    <w:rsid w:val="3C2E1730"/>
    <w:rsid w:val="3DFE8600"/>
    <w:rsid w:val="3EB8F667"/>
    <w:rsid w:val="3EEF2513"/>
    <w:rsid w:val="3FB0DE77"/>
    <w:rsid w:val="3FE4D58E"/>
    <w:rsid w:val="409A88EC"/>
    <w:rsid w:val="40D6014D"/>
    <w:rsid w:val="41EF5FF6"/>
    <w:rsid w:val="43133866"/>
    <w:rsid w:val="4379724B"/>
    <w:rsid w:val="438934DC"/>
    <w:rsid w:val="43A60C02"/>
    <w:rsid w:val="43AF6A21"/>
    <w:rsid w:val="43CA8A65"/>
    <w:rsid w:val="442F923F"/>
    <w:rsid w:val="45844545"/>
    <w:rsid w:val="458F666A"/>
    <w:rsid w:val="478E0D89"/>
    <w:rsid w:val="47974837"/>
    <w:rsid w:val="491ABF1B"/>
    <w:rsid w:val="49CF2951"/>
    <w:rsid w:val="49D5F8E7"/>
    <w:rsid w:val="4AF9E86B"/>
    <w:rsid w:val="4B17F949"/>
    <w:rsid w:val="4B6696D1"/>
    <w:rsid w:val="4B6E9C65"/>
    <w:rsid w:val="4B898D06"/>
    <w:rsid w:val="4B9A9128"/>
    <w:rsid w:val="4BF8F1D2"/>
    <w:rsid w:val="4C434F05"/>
    <w:rsid w:val="4D953EF6"/>
    <w:rsid w:val="4E3B3187"/>
    <w:rsid w:val="4F776EEA"/>
    <w:rsid w:val="4F93CF53"/>
    <w:rsid w:val="500B1B5F"/>
    <w:rsid w:val="5100748D"/>
    <w:rsid w:val="512EC8AD"/>
    <w:rsid w:val="529C44EE"/>
    <w:rsid w:val="52CF1CF1"/>
    <w:rsid w:val="530348AE"/>
    <w:rsid w:val="539383B8"/>
    <w:rsid w:val="53F1E0E4"/>
    <w:rsid w:val="53F54AB2"/>
    <w:rsid w:val="54404788"/>
    <w:rsid w:val="550AB7F6"/>
    <w:rsid w:val="5538D099"/>
    <w:rsid w:val="557BE36F"/>
    <w:rsid w:val="55D3E5B0"/>
    <w:rsid w:val="57A63629"/>
    <w:rsid w:val="58382FDC"/>
    <w:rsid w:val="59BC382B"/>
    <w:rsid w:val="5A18C5A4"/>
    <w:rsid w:val="5B2EE6D1"/>
    <w:rsid w:val="5C72F75C"/>
    <w:rsid w:val="5D8CB15B"/>
    <w:rsid w:val="5DAB7FD7"/>
    <w:rsid w:val="5DCFB4DC"/>
    <w:rsid w:val="5E3C3A8A"/>
    <w:rsid w:val="5FE74D84"/>
    <w:rsid w:val="60E7D54C"/>
    <w:rsid w:val="613E0AD4"/>
    <w:rsid w:val="6200244D"/>
    <w:rsid w:val="62DE424B"/>
    <w:rsid w:val="62E53A66"/>
    <w:rsid w:val="632C2705"/>
    <w:rsid w:val="635FD2E1"/>
    <w:rsid w:val="645F6357"/>
    <w:rsid w:val="6465D49A"/>
    <w:rsid w:val="65A6F98A"/>
    <w:rsid w:val="6624FC3D"/>
    <w:rsid w:val="6652D6DD"/>
    <w:rsid w:val="67FF8E71"/>
    <w:rsid w:val="69ED4431"/>
    <w:rsid w:val="6A0C8D11"/>
    <w:rsid w:val="6B6A53BA"/>
    <w:rsid w:val="6BAA7B4A"/>
    <w:rsid w:val="6BE9723C"/>
    <w:rsid w:val="6C914772"/>
    <w:rsid w:val="6D07C5C5"/>
    <w:rsid w:val="6F3140A3"/>
    <w:rsid w:val="6F4E4F01"/>
    <w:rsid w:val="6F4E94BD"/>
    <w:rsid w:val="6FA2623E"/>
    <w:rsid w:val="703317BE"/>
    <w:rsid w:val="71AD065F"/>
    <w:rsid w:val="727EEA09"/>
    <w:rsid w:val="72A9E06A"/>
    <w:rsid w:val="72F84127"/>
    <w:rsid w:val="7350C861"/>
    <w:rsid w:val="7457DA8F"/>
    <w:rsid w:val="74C7C253"/>
    <w:rsid w:val="761CC7A0"/>
    <w:rsid w:val="774EF681"/>
    <w:rsid w:val="7879B880"/>
    <w:rsid w:val="78EB27B0"/>
    <w:rsid w:val="79128CA5"/>
    <w:rsid w:val="7A10C570"/>
    <w:rsid w:val="7C7D14CE"/>
    <w:rsid w:val="7D2691C5"/>
    <w:rsid w:val="7E21ACCE"/>
    <w:rsid w:val="7E8503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EDB1B"/>
  <w15:chartTrackingRefBased/>
  <w15:docId w15:val="{FC606CDF-D5F5-4CC3-A0CA-C4C1FA9D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5"/>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semiHidden/>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6"/>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4"/>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E505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besttourismvillages@unwt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nwto.org/tourism-villa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pdf/10.18111/unwtogad.2011.1.q143011gl1856q48" TargetMode="External"/><Relationship Id="rId2" Type="http://schemas.openxmlformats.org/officeDocument/2006/relationships/hyperlink" Target="https://webunwto.s3.eu-west-1.amazonaws.com/imported_images/37802/gcetbrochureglobalcodeen.pdf" TargetMode="External"/><Relationship Id="rId1" Type="http://schemas.openxmlformats.org/officeDocument/2006/relationships/hyperlink" Target="https://doi.org/10.18111/9789284423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7" ma:contentTypeDescription="Create a new document." ma:contentTypeScope="" ma:versionID="577ae641be98b1eaf83a6f60072b33b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c83da94fc7cfaa58871ab57effb860ab"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7777D-8A2F-4083-B144-15A4273BC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3.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4.xml><?xml version="1.0" encoding="utf-8"?>
<ds:datastoreItem xmlns:ds="http://schemas.openxmlformats.org/officeDocument/2006/customXml" ds:itemID="{AEE1DB71-F566-4746-B879-890A176A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CRITERIA</Template>
  <TotalTime>0</TotalTime>
  <Pages>12</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CharactersWithSpaces>
  <SharedDoc>false</SharedDoc>
  <HLinks>
    <vt:vector size="30" baseType="variant">
      <vt:variant>
        <vt:i4>131117</vt:i4>
      </vt:variant>
      <vt:variant>
        <vt:i4>3</vt:i4>
      </vt:variant>
      <vt:variant>
        <vt:i4>0</vt:i4>
      </vt:variant>
      <vt:variant>
        <vt:i4>5</vt:i4>
      </vt:variant>
      <vt:variant>
        <vt:lpwstr>mailto:besttourismvillages@unwto.org</vt:lpwstr>
      </vt:variant>
      <vt:variant>
        <vt:lpwstr/>
      </vt:variant>
      <vt:variant>
        <vt:i4>7995499</vt:i4>
      </vt:variant>
      <vt:variant>
        <vt:i4>0</vt:i4>
      </vt:variant>
      <vt:variant>
        <vt:i4>0</vt:i4>
      </vt:variant>
      <vt:variant>
        <vt:i4>5</vt:i4>
      </vt:variant>
      <vt:variant>
        <vt:lpwstr>http://www.unwto.org/tourism-villages/</vt:lpwstr>
      </vt:variant>
      <vt:variant>
        <vt:lpwstr/>
      </vt:variant>
      <vt:variant>
        <vt:i4>393305</vt:i4>
      </vt:variant>
      <vt:variant>
        <vt:i4>9</vt:i4>
      </vt:variant>
      <vt:variant>
        <vt:i4>0</vt:i4>
      </vt:variant>
      <vt:variant>
        <vt:i4>5</vt:i4>
      </vt:variant>
      <vt:variant>
        <vt:lpwstr>https://www.e-unwto.org/doi/pdf/10.18111/unwtogad.2011.1.q143011gl1856q48</vt:lpwstr>
      </vt:variant>
      <vt:variant>
        <vt:lpwstr/>
      </vt:variant>
      <vt:variant>
        <vt:i4>2621452</vt:i4>
      </vt:variant>
      <vt:variant>
        <vt:i4>6</vt:i4>
      </vt:variant>
      <vt:variant>
        <vt:i4>0</vt:i4>
      </vt:variant>
      <vt:variant>
        <vt:i4>5</vt:i4>
      </vt:variant>
      <vt:variant>
        <vt:lpwstr>https://webunwto.s3.eu-west-1.amazonaws.com/imported_images/37802/gcetbrochureglobalcodeen.pdf</vt:lpwstr>
      </vt:variant>
      <vt:variant>
        <vt:lpwstr/>
      </vt:variant>
      <vt:variant>
        <vt:i4>4128885</vt:i4>
      </vt:variant>
      <vt:variant>
        <vt:i4>3</vt:i4>
      </vt:variant>
      <vt:variant>
        <vt:i4>0</vt:i4>
      </vt:variant>
      <vt:variant>
        <vt:i4>5</vt:i4>
      </vt:variant>
      <vt:variant>
        <vt:lpwstr>https://doi.org/10.18111/9789284423781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Meera Devi Daran</cp:lastModifiedBy>
  <cp:revision>2</cp:revision>
  <cp:lastPrinted>2023-04-13T01:26:00Z</cp:lastPrinted>
  <dcterms:created xsi:type="dcterms:W3CDTF">2023-04-13T01:31:00Z</dcterms:created>
  <dcterms:modified xsi:type="dcterms:W3CDTF">2023-04-13T01:31:00Z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ies>
</file>